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4522A8"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-244475</wp:posOffset>
            </wp:positionV>
            <wp:extent cx="895350" cy="895350"/>
            <wp:effectExtent l="0" t="0" r="19050" b="19050"/>
            <wp:wrapNone/>
            <wp:docPr id="1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-671830</wp:posOffset>
            </wp:positionV>
            <wp:extent cx="895350" cy="895350"/>
            <wp:effectExtent l="0" t="0" r="19050" b="19050"/>
            <wp:wrapNone/>
            <wp:docPr id="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E4AF48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-13335</wp:posOffset>
            </wp:positionV>
            <wp:extent cx="774065" cy="647700"/>
            <wp:effectExtent l="0" t="0" r="13335" b="12065"/>
            <wp:wrapNone/>
            <wp:docPr id="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774700</wp:posOffset>
            </wp:positionV>
            <wp:extent cx="304800" cy="304800"/>
            <wp:effectExtent l="0" t="0" r="0" b="0"/>
            <wp:wrapNone/>
            <wp:docPr id="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AE0F3E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492760</wp:posOffset>
            </wp:positionV>
            <wp:extent cx="527685" cy="527685"/>
            <wp:effectExtent l="0" t="0" r="5715" b="5715"/>
            <wp:wrapNone/>
            <wp:docPr id="11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442595</wp:posOffset>
            </wp:positionV>
            <wp:extent cx="514350" cy="514350"/>
            <wp:effectExtent l="0" t="0" r="19050" b="19685"/>
            <wp:wrapNone/>
            <wp:docPr id="1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C36EB4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146685</wp:posOffset>
                </wp:positionV>
                <wp:extent cx="7540625" cy="1502410"/>
                <wp:effectExtent l="0" t="0" r="0" b="0"/>
                <wp:wrapNone/>
                <wp:docPr id="5" name="文本框 42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118026&quot;,&quot;origin&quot;:0,&quot;type&quot;:&quot;wordart&quot;,&quot;user&quot;:&quot;268054895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1502410"/>
                        </a:xfrm>
                        <a:prstGeom prst="rect">
                          <a:avLst/>
                        </a:prstGeom>
                        <a:noFill/>
                        <a:ln w="6350" cap="rnd" cmpd="sng">
                          <a:noFill/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1BD917">
                            <w:pPr>
                              <w:spacing w:line="1900" w:lineRule="exact"/>
                              <w:ind w:right="278"/>
                              <w:jc w:val="center"/>
                              <w:rPr>
                                <w:rFonts w:ascii="汉仪迪升英雄体W" w:hAnsi="汉仪迪升英雄体W" w:eastAsia="汉仪迪升英雄体W" w:cs="汉仪迪升英雄体W"/>
                                <w:color w:val="0000FF"/>
                                <w:w w:val="9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汉仪迪升英雄体W" w:hAnsi="汉仪迪升英雄体W" w:eastAsia="汉仪迪升英雄体W" w:cs="汉仪迪升英雄体W"/>
                                <w:color w:val="0000FF"/>
                                <w:w w:val="99"/>
                                <w:sz w:val="72"/>
                                <w:szCs w:val="72"/>
                              </w:rPr>
                              <w:t>旬阳市职业中等专业学校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alt="7b0a2020202022776f7264617274223a2022220a7d0a" type="#_x0000_t202" style="position:absolute;left:0pt;margin-left:-35.25pt;margin-top:11.55pt;height:118.3pt;width:593.75pt;z-index:251672576;mso-width-relative:page;mso-height-relative:page;" filled="f" stroked="f" coordsize="21600,21600" o:gfxdata="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2vkiudsAAAALAQAADwAAAAAAAAABACAAAAAiAAAAZHJzL2Rvd25y&#10;ZXYueG1sUEsBAhQAFAAAAAgAh07iQHWARGumAgAANgUAAA4AAAAAAAAAAQAgAAAAKgEAAGRycy9l&#10;Mm9Eb2MueG1sUEsFBgAAAAAGAAYAWQEAAEIGAAAAAA==&#10;">
                <v:fill on="f" focussize="0,0"/>
                <v:stroke on="f" weight="0.5pt" joinstyle="round" dashstyle="1 1" endcap="round"/>
                <v:imagedata o:title=""/>
                <o:lock v:ext="edit" aspectratio="f"/>
                <v:textbox>
                  <w:txbxContent>
                    <w:p w14:paraId="711BD917">
                      <w:pPr>
                        <w:spacing w:line="1900" w:lineRule="exact"/>
                        <w:ind w:right="278"/>
                        <w:jc w:val="center"/>
                        <w:rPr>
                          <w:rFonts w:ascii="汉仪迪升英雄体W" w:hAnsi="汉仪迪升英雄体W" w:eastAsia="汉仪迪升英雄体W" w:cs="汉仪迪升英雄体W"/>
                          <w:color w:val="0000FF"/>
                          <w:w w:val="99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汉仪迪升英雄体W" w:hAnsi="汉仪迪升英雄体W" w:eastAsia="汉仪迪升英雄体W" w:cs="汉仪迪升英雄体W"/>
                          <w:color w:val="0000FF"/>
                          <w:w w:val="99"/>
                          <w:sz w:val="72"/>
                          <w:szCs w:val="72"/>
                        </w:rPr>
                        <w:t>旬阳市职业中等专业学校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2B8C55EF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</w:p>
    <w:p w14:paraId="28BEB218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</w:p>
    <w:p w14:paraId="656A0A5A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129540</wp:posOffset>
            </wp:positionV>
            <wp:extent cx="3162300" cy="2247900"/>
            <wp:effectExtent l="0" t="0" r="11430" b="0"/>
            <wp:wrapNone/>
            <wp:docPr id="1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F5BCD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</w:p>
    <w:p w14:paraId="7C5AAF89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</w:p>
    <w:p w14:paraId="24D3EB95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444500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B42DA1">
                            <w:pPr>
                              <w:rPr>
                                <w:rFonts w:ascii="站酷快乐体" w:hAnsi="站酷快乐体" w:eastAsia="站酷快乐体" w:cs="站酷快乐体"/>
                                <w:b/>
                                <w:bCs/>
                                <w:color w:val="1142BC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hint="eastAsia" w:ascii="站酷快乐体" w:hAnsi="站酷快乐体" w:eastAsia="站酷快乐体" w:cs="站酷快乐体"/>
                                <w:b/>
                                <w:bCs/>
                                <w:color w:val="1142BC"/>
                                <w:sz w:val="180"/>
                                <w:szCs w:val="180"/>
                              </w:rPr>
                              <w:t>放假通知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1pt;margin-top:35pt;height:144pt;width:144pt;mso-wrap-style:none;z-index:251664384;mso-width-relative:page;mso-height-relative:page;" filled="f" stroked="f" coordsize="21600,21600" o:gfxdata="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KZIv9gAAAAKAQAADwAAAAAAAAABACAAAAAiAAAAZHJz&#10;L2Rvd25yZXYueG1sUEsBAhQAFAAAAAgAh07iQIaEFEI9AgAAcw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2B42DA1">
                      <w:pPr>
                        <w:rPr>
                          <w:rFonts w:ascii="站酷快乐体" w:hAnsi="站酷快乐体" w:eastAsia="站酷快乐体" w:cs="站酷快乐体"/>
                          <w:b/>
                          <w:bCs/>
                          <w:color w:val="1142BC"/>
                          <w:sz w:val="180"/>
                          <w:szCs w:val="180"/>
                        </w:rPr>
                      </w:pPr>
                      <w:r>
                        <w:rPr>
                          <w:rFonts w:hint="eastAsia" w:ascii="站酷快乐体" w:hAnsi="站酷快乐体" w:eastAsia="站酷快乐体" w:cs="站酷快乐体"/>
                          <w:b/>
                          <w:bCs/>
                          <w:color w:val="1142BC"/>
                          <w:sz w:val="180"/>
                          <w:szCs w:val="180"/>
                        </w:rPr>
                        <w:t>放假通知</w:t>
                      </w:r>
                    </w:p>
                  </w:txbxContent>
                </v:textbox>
              </v:shape>
            </w:pict>
          </mc:Fallback>
        </mc:AlternateContent>
      </w:r>
    </w:p>
    <w:p w14:paraId="5D04DE37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</w:p>
    <w:p w14:paraId="30EE7D78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</w:p>
    <w:p w14:paraId="41B0B662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</w:p>
    <w:p w14:paraId="006B2A79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5847080</wp:posOffset>
                </wp:positionH>
                <wp:positionV relativeFrom="paragraph">
                  <wp:posOffset>313690</wp:posOffset>
                </wp:positionV>
                <wp:extent cx="548640" cy="619760"/>
                <wp:effectExtent l="0" t="0" r="10160" b="15240"/>
                <wp:wrapNone/>
                <wp:docPr id="10" name="任意多边形: 形状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47080" y="313690"/>
                          <a:ext cx="548640" cy="619760"/>
                        </a:xfrm>
                        <a:custGeom>
                          <a:avLst/>
                          <a:gdLst>
                            <a:gd name="connsiteX0" fmla="*/ 70313 w 539210"/>
                            <a:gd name="connsiteY0" fmla="*/ 488771 h 609685"/>
                            <a:gd name="connsiteX1" fmla="*/ 78457 w 539210"/>
                            <a:gd name="connsiteY1" fmla="*/ 505377 h 609685"/>
                            <a:gd name="connsiteX2" fmla="*/ 96830 w 539210"/>
                            <a:gd name="connsiteY2" fmla="*/ 508092 h 609685"/>
                            <a:gd name="connsiteX3" fmla="*/ 83508 w 539210"/>
                            <a:gd name="connsiteY3" fmla="*/ 521036 h 609685"/>
                            <a:gd name="connsiteX4" fmla="*/ 86728 w 539210"/>
                            <a:gd name="connsiteY4" fmla="*/ 539284 h 609685"/>
                            <a:gd name="connsiteX5" fmla="*/ 70313 w 539210"/>
                            <a:gd name="connsiteY5" fmla="*/ 530633 h 609685"/>
                            <a:gd name="connsiteX6" fmla="*/ 53897 w 539210"/>
                            <a:gd name="connsiteY6" fmla="*/ 539284 h 609685"/>
                            <a:gd name="connsiteX7" fmla="*/ 56991 w 539210"/>
                            <a:gd name="connsiteY7" fmla="*/ 521036 h 609685"/>
                            <a:gd name="connsiteX8" fmla="*/ 43732 w 539210"/>
                            <a:gd name="connsiteY8" fmla="*/ 508092 h 609685"/>
                            <a:gd name="connsiteX9" fmla="*/ 62042 w 539210"/>
                            <a:gd name="connsiteY9" fmla="*/ 505377 h 609685"/>
                            <a:gd name="connsiteX10" fmla="*/ 264713 w 539210"/>
                            <a:gd name="connsiteY10" fmla="*/ 418306 h 609685"/>
                            <a:gd name="connsiteX11" fmla="*/ 287695 w 539210"/>
                            <a:gd name="connsiteY11" fmla="*/ 583356 h 609685"/>
                            <a:gd name="connsiteX12" fmla="*/ 264713 w 539210"/>
                            <a:gd name="connsiteY12" fmla="*/ 609685 h 609685"/>
                            <a:gd name="connsiteX13" fmla="*/ 241731 w 539210"/>
                            <a:gd name="connsiteY13" fmla="*/ 583356 h 609685"/>
                            <a:gd name="connsiteX14" fmla="*/ 307267 w 539210"/>
                            <a:gd name="connsiteY14" fmla="*/ 377139 h 609685"/>
                            <a:gd name="connsiteX15" fmla="*/ 380759 w 539210"/>
                            <a:gd name="connsiteY15" fmla="*/ 471534 h 609685"/>
                            <a:gd name="connsiteX16" fmla="*/ 375961 w 539210"/>
                            <a:gd name="connsiteY16" fmla="*/ 496222 h 609685"/>
                            <a:gd name="connsiteX17" fmla="*/ 352221 w 539210"/>
                            <a:gd name="connsiteY17" fmla="*/ 488013 h 609685"/>
                            <a:gd name="connsiteX18" fmla="*/ 225820 w 539210"/>
                            <a:gd name="connsiteY18" fmla="*/ 373603 h 609685"/>
                            <a:gd name="connsiteX19" fmla="*/ 180866 w 539210"/>
                            <a:gd name="connsiteY19" fmla="*/ 484478 h 609685"/>
                            <a:gd name="connsiteX20" fmla="*/ 157127 w 539210"/>
                            <a:gd name="connsiteY20" fmla="*/ 492686 h 609685"/>
                            <a:gd name="connsiteX21" fmla="*/ 152328 w 539210"/>
                            <a:gd name="connsiteY21" fmla="*/ 467998 h 609685"/>
                            <a:gd name="connsiteX22" fmla="*/ 365354 w 539210"/>
                            <a:gd name="connsiteY22" fmla="*/ 365900 h 609685"/>
                            <a:gd name="connsiteX23" fmla="*/ 519787 w 539210"/>
                            <a:gd name="connsiteY23" fmla="*/ 428535 h 609685"/>
                            <a:gd name="connsiteX24" fmla="*/ 531152 w 539210"/>
                            <a:gd name="connsiteY24" fmla="*/ 461494 h 609685"/>
                            <a:gd name="connsiteX25" fmla="*/ 496805 w 539210"/>
                            <a:gd name="connsiteY25" fmla="*/ 468250 h 609685"/>
                            <a:gd name="connsiteX26" fmla="*/ 168870 w 539210"/>
                            <a:gd name="connsiteY26" fmla="*/ 357376 h 609685"/>
                            <a:gd name="connsiteX27" fmla="*/ 37481 w 539210"/>
                            <a:gd name="connsiteY27" fmla="*/ 459726 h 609685"/>
                            <a:gd name="connsiteX28" fmla="*/ 3135 w 539210"/>
                            <a:gd name="connsiteY28" fmla="*/ 453034 h 609685"/>
                            <a:gd name="connsiteX29" fmla="*/ 14499 w 539210"/>
                            <a:gd name="connsiteY29" fmla="*/ 419948 h 609685"/>
                            <a:gd name="connsiteX30" fmla="*/ 469530 w 539210"/>
                            <a:gd name="connsiteY30" fmla="*/ 291899 h 609685"/>
                            <a:gd name="connsiteX31" fmla="*/ 488471 w 539210"/>
                            <a:gd name="connsiteY31" fmla="*/ 308379 h 609685"/>
                            <a:gd name="connsiteX32" fmla="*/ 469530 w 539210"/>
                            <a:gd name="connsiteY32" fmla="*/ 324858 h 609685"/>
                            <a:gd name="connsiteX33" fmla="*/ 351084 w 539210"/>
                            <a:gd name="connsiteY33" fmla="*/ 308379 h 609685"/>
                            <a:gd name="connsiteX34" fmla="*/ 69745 w 539210"/>
                            <a:gd name="connsiteY34" fmla="*/ 284827 h 609685"/>
                            <a:gd name="connsiteX35" fmla="*/ 188190 w 539210"/>
                            <a:gd name="connsiteY35" fmla="*/ 301307 h 609685"/>
                            <a:gd name="connsiteX36" fmla="*/ 69618 w 539210"/>
                            <a:gd name="connsiteY36" fmla="*/ 317787 h 609685"/>
                            <a:gd name="connsiteX37" fmla="*/ 50677 w 539210"/>
                            <a:gd name="connsiteY37" fmla="*/ 301307 h 609685"/>
                            <a:gd name="connsiteX38" fmla="*/ 69745 w 539210"/>
                            <a:gd name="connsiteY38" fmla="*/ 284827 h 609685"/>
                            <a:gd name="connsiteX39" fmla="*/ 269574 w 539210"/>
                            <a:gd name="connsiteY39" fmla="*/ 254330 h 609685"/>
                            <a:gd name="connsiteX40" fmla="*/ 285990 w 539210"/>
                            <a:gd name="connsiteY40" fmla="*/ 287605 h 609685"/>
                            <a:gd name="connsiteX41" fmla="*/ 322673 w 539210"/>
                            <a:gd name="connsiteY41" fmla="*/ 292972 h 609685"/>
                            <a:gd name="connsiteX42" fmla="*/ 296155 w 539210"/>
                            <a:gd name="connsiteY42" fmla="*/ 318797 h 609685"/>
                            <a:gd name="connsiteX43" fmla="*/ 302406 w 539210"/>
                            <a:gd name="connsiteY43" fmla="*/ 355355 h 609685"/>
                            <a:gd name="connsiteX44" fmla="*/ 269574 w 539210"/>
                            <a:gd name="connsiteY44" fmla="*/ 338118 h 609685"/>
                            <a:gd name="connsiteX45" fmla="*/ 236743 w 539210"/>
                            <a:gd name="connsiteY45" fmla="*/ 355355 h 609685"/>
                            <a:gd name="connsiteX46" fmla="*/ 243056 w 539210"/>
                            <a:gd name="connsiteY46" fmla="*/ 318797 h 609685"/>
                            <a:gd name="connsiteX47" fmla="*/ 216539 w 539210"/>
                            <a:gd name="connsiteY47" fmla="*/ 292972 h 609685"/>
                            <a:gd name="connsiteX48" fmla="*/ 253158 w 539210"/>
                            <a:gd name="connsiteY48" fmla="*/ 287605 h 609685"/>
                            <a:gd name="connsiteX49" fmla="*/ 520419 w 539210"/>
                            <a:gd name="connsiteY49" fmla="*/ 145515 h 609685"/>
                            <a:gd name="connsiteX50" fmla="*/ 536077 w 539210"/>
                            <a:gd name="connsiteY50" fmla="*/ 156652 h 609685"/>
                            <a:gd name="connsiteX51" fmla="*/ 524712 w 539210"/>
                            <a:gd name="connsiteY51" fmla="*/ 189738 h 609685"/>
                            <a:gd name="connsiteX52" fmla="*/ 370341 w 539210"/>
                            <a:gd name="connsiteY52" fmla="*/ 252373 h 609685"/>
                            <a:gd name="connsiteX53" fmla="*/ 501730 w 539210"/>
                            <a:gd name="connsiteY53" fmla="*/ 149959 h 609685"/>
                            <a:gd name="connsiteX54" fmla="*/ 520419 w 539210"/>
                            <a:gd name="connsiteY54" fmla="*/ 145515 h 609685"/>
                            <a:gd name="connsiteX55" fmla="*/ 23654 w 539210"/>
                            <a:gd name="connsiteY55" fmla="*/ 136976 h 609685"/>
                            <a:gd name="connsiteX56" fmla="*/ 42343 w 539210"/>
                            <a:gd name="connsiteY56" fmla="*/ 141435 h 609685"/>
                            <a:gd name="connsiteX57" fmla="*/ 173795 w 539210"/>
                            <a:gd name="connsiteY57" fmla="*/ 243912 h 609685"/>
                            <a:gd name="connsiteX58" fmla="*/ 19361 w 539210"/>
                            <a:gd name="connsiteY58" fmla="*/ 181277 h 609685"/>
                            <a:gd name="connsiteX59" fmla="*/ 7996 w 539210"/>
                            <a:gd name="connsiteY59" fmla="*/ 148191 h 609685"/>
                            <a:gd name="connsiteX60" fmla="*/ 23654 w 539210"/>
                            <a:gd name="connsiteY60" fmla="*/ 136976 h 609685"/>
                            <a:gd name="connsiteX61" fmla="*/ 368408 w 539210"/>
                            <a:gd name="connsiteY61" fmla="*/ 115705 h 609685"/>
                            <a:gd name="connsiteX62" fmla="*/ 382148 w 539210"/>
                            <a:gd name="connsiteY62" fmla="*/ 117000 h 609685"/>
                            <a:gd name="connsiteX63" fmla="*/ 386946 w 539210"/>
                            <a:gd name="connsiteY63" fmla="*/ 141688 h 609685"/>
                            <a:gd name="connsiteX64" fmla="*/ 313455 w 539210"/>
                            <a:gd name="connsiteY64" fmla="*/ 236083 h 609685"/>
                            <a:gd name="connsiteX65" fmla="*/ 358408 w 539210"/>
                            <a:gd name="connsiteY65" fmla="*/ 125208 h 609685"/>
                            <a:gd name="connsiteX66" fmla="*/ 368408 w 539210"/>
                            <a:gd name="connsiteY66" fmla="*/ 115705 h 609685"/>
                            <a:gd name="connsiteX67" fmla="*/ 176991 w 539210"/>
                            <a:gd name="connsiteY67" fmla="*/ 112170 h 609685"/>
                            <a:gd name="connsiteX68" fmla="*/ 186991 w 539210"/>
                            <a:gd name="connsiteY68" fmla="*/ 121672 h 609685"/>
                            <a:gd name="connsiteX69" fmla="*/ 231944 w 539210"/>
                            <a:gd name="connsiteY69" fmla="*/ 232547 h 609685"/>
                            <a:gd name="connsiteX70" fmla="*/ 158452 w 539210"/>
                            <a:gd name="connsiteY70" fmla="*/ 138152 h 609685"/>
                            <a:gd name="connsiteX71" fmla="*/ 163251 w 539210"/>
                            <a:gd name="connsiteY71" fmla="*/ 113464 h 609685"/>
                            <a:gd name="connsiteX72" fmla="*/ 176991 w 539210"/>
                            <a:gd name="connsiteY72" fmla="*/ 112170 h 609685"/>
                            <a:gd name="connsiteX73" fmla="*/ 274562 w 539210"/>
                            <a:gd name="connsiteY73" fmla="*/ 0 h 609685"/>
                            <a:gd name="connsiteX74" fmla="*/ 297544 w 539210"/>
                            <a:gd name="connsiteY74" fmla="*/ 26330 h 609685"/>
                            <a:gd name="connsiteX75" fmla="*/ 274562 w 539210"/>
                            <a:gd name="connsiteY75" fmla="*/ 191379 h 609685"/>
                            <a:gd name="connsiteX76" fmla="*/ 251580 w 539210"/>
                            <a:gd name="connsiteY76" fmla="*/ 26330 h 609685"/>
                            <a:gd name="connsiteX77" fmla="*/ 274562 w 539210"/>
                            <a:gd name="connsiteY77" fmla="*/ 0 h 609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539210" h="609685">
                              <a:moveTo>
                                <a:pt x="70313" y="488771"/>
                              </a:moveTo>
                              <a:lnTo>
                                <a:pt x="78457" y="505377"/>
                              </a:lnTo>
                              <a:lnTo>
                                <a:pt x="96830" y="508092"/>
                              </a:lnTo>
                              <a:lnTo>
                                <a:pt x="83508" y="521036"/>
                              </a:lnTo>
                              <a:lnTo>
                                <a:pt x="86728" y="539284"/>
                              </a:lnTo>
                              <a:lnTo>
                                <a:pt x="70313" y="530633"/>
                              </a:lnTo>
                              <a:lnTo>
                                <a:pt x="53897" y="539284"/>
                              </a:lnTo>
                              <a:lnTo>
                                <a:pt x="56991" y="521036"/>
                              </a:lnTo>
                              <a:lnTo>
                                <a:pt x="43732" y="508092"/>
                              </a:lnTo>
                              <a:lnTo>
                                <a:pt x="62042" y="505377"/>
                              </a:lnTo>
                              <a:close/>
                              <a:moveTo>
                                <a:pt x="264713" y="418306"/>
                              </a:moveTo>
                              <a:lnTo>
                                <a:pt x="287695" y="583356"/>
                              </a:lnTo>
                              <a:cubicBezTo>
                                <a:pt x="289589" y="597247"/>
                                <a:pt x="278729" y="609685"/>
                                <a:pt x="264713" y="609685"/>
                              </a:cubicBezTo>
                              <a:cubicBezTo>
                                <a:pt x="250633" y="609685"/>
                                <a:pt x="239773" y="597310"/>
                                <a:pt x="241731" y="583356"/>
                              </a:cubicBezTo>
                              <a:close/>
                              <a:moveTo>
                                <a:pt x="307267" y="377139"/>
                              </a:moveTo>
                              <a:lnTo>
                                <a:pt x="380759" y="471534"/>
                              </a:lnTo>
                              <a:cubicBezTo>
                                <a:pt x="387010" y="479553"/>
                                <a:pt x="384737" y="491170"/>
                                <a:pt x="375961" y="496222"/>
                              </a:cubicBezTo>
                              <a:cubicBezTo>
                                <a:pt x="367248" y="501273"/>
                                <a:pt x="356009" y="497358"/>
                                <a:pt x="352221" y="488013"/>
                              </a:cubicBezTo>
                              <a:close/>
                              <a:moveTo>
                                <a:pt x="225820" y="373603"/>
                              </a:moveTo>
                              <a:lnTo>
                                <a:pt x="180866" y="484478"/>
                              </a:lnTo>
                              <a:cubicBezTo>
                                <a:pt x="177078" y="493822"/>
                                <a:pt x="165840" y="497737"/>
                                <a:pt x="157127" y="492686"/>
                              </a:cubicBezTo>
                              <a:cubicBezTo>
                                <a:pt x="148350" y="487635"/>
                                <a:pt x="146078" y="476017"/>
                                <a:pt x="152328" y="467998"/>
                              </a:cubicBezTo>
                              <a:close/>
                              <a:moveTo>
                                <a:pt x="365354" y="365900"/>
                              </a:moveTo>
                              <a:lnTo>
                                <a:pt x="519787" y="428535"/>
                              </a:lnTo>
                              <a:cubicBezTo>
                                <a:pt x="532794" y="433839"/>
                                <a:pt x="538224" y="449371"/>
                                <a:pt x="531152" y="461494"/>
                              </a:cubicBezTo>
                              <a:cubicBezTo>
                                <a:pt x="524081" y="473744"/>
                                <a:pt x="507918" y="476901"/>
                                <a:pt x="496805" y="468250"/>
                              </a:cubicBezTo>
                              <a:close/>
                              <a:moveTo>
                                <a:pt x="168870" y="357376"/>
                              </a:moveTo>
                              <a:lnTo>
                                <a:pt x="37481" y="459726"/>
                              </a:lnTo>
                              <a:cubicBezTo>
                                <a:pt x="26369" y="468314"/>
                                <a:pt x="10206" y="465220"/>
                                <a:pt x="3135" y="453034"/>
                              </a:cubicBezTo>
                              <a:cubicBezTo>
                                <a:pt x="-3937" y="440784"/>
                                <a:pt x="1430" y="425252"/>
                                <a:pt x="14499" y="419948"/>
                              </a:cubicBezTo>
                              <a:close/>
                              <a:moveTo>
                                <a:pt x="469530" y="291899"/>
                              </a:moveTo>
                              <a:cubicBezTo>
                                <a:pt x="479506" y="290510"/>
                                <a:pt x="488471" y="298276"/>
                                <a:pt x="488471" y="308379"/>
                              </a:cubicBezTo>
                              <a:cubicBezTo>
                                <a:pt x="488471" y="318481"/>
                                <a:pt x="479506" y="326311"/>
                                <a:pt x="469530" y="324858"/>
                              </a:cubicBezTo>
                              <a:lnTo>
                                <a:pt x="351084" y="308379"/>
                              </a:lnTo>
                              <a:close/>
                              <a:moveTo>
                                <a:pt x="69745" y="284827"/>
                              </a:moveTo>
                              <a:lnTo>
                                <a:pt x="188190" y="301307"/>
                              </a:lnTo>
                              <a:lnTo>
                                <a:pt x="69618" y="317787"/>
                              </a:lnTo>
                              <a:cubicBezTo>
                                <a:pt x="59643" y="319176"/>
                                <a:pt x="50677" y="311409"/>
                                <a:pt x="50677" y="301307"/>
                              </a:cubicBezTo>
                              <a:cubicBezTo>
                                <a:pt x="50677" y="291204"/>
                                <a:pt x="59643" y="283438"/>
                                <a:pt x="69745" y="284827"/>
                              </a:cubicBezTo>
                              <a:close/>
                              <a:moveTo>
                                <a:pt x="269574" y="254330"/>
                              </a:moveTo>
                              <a:lnTo>
                                <a:pt x="285990" y="287605"/>
                              </a:lnTo>
                              <a:lnTo>
                                <a:pt x="322673" y="292972"/>
                              </a:lnTo>
                              <a:lnTo>
                                <a:pt x="296155" y="318797"/>
                              </a:lnTo>
                              <a:lnTo>
                                <a:pt x="302406" y="355355"/>
                              </a:lnTo>
                              <a:lnTo>
                                <a:pt x="269574" y="338118"/>
                              </a:lnTo>
                              <a:lnTo>
                                <a:pt x="236743" y="355355"/>
                              </a:lnTo>
                              <a:lnTo>
                                <a:pt x="243056" y="318797"/>
                              </a:lnTo>
                              <a:lnTo>
                                <a:pt x="216539" y="292972"/>
                              </a:lnTo>
                              <a:lnTo>
                                <a:pt x="253158" y="287605"/>
                              </a:lnTo>
                              <a:close/>
                              <a:moveTo>
                                <a:pt x="520419" y="145515"/>
                              </a:moveTo>
                              <a:cubicBezTo>
                                <a:pt x="526732" y="146739"/>
                                <a:pt x="532541" y="150559"/>
                                <a:pt x="536077" y="156652"/>
                              </a:cubicBezTo>
                              <a:cubicBezTo>
                                <a:pt x="543148" y="168901"/>
                                <a:pt x="537782" y="184434"/>
                                <a:pt x="524712" y="189738"/>
                              </a:cubicBezTo>
                              <a:lnTo>
                                <a:pt x="370341" y="252373"/>
                              </a:lnTo>
                              <a:lnTo>
                                <a:pt x="501730" y="149959"/>
                              </a:lnTo>
                              <a:cubicBezTo>
                                <a:pt x="507286" y="145666"/>
                                <a:pt x="514105" y="144292"/>
                                <a:pt x="520419" y="145515"/>
                              </a:cubicBezTo>
                              <a:close/>
                              <a:moveTo>
                                <a:pt x="23654" y="136976"/>
                              </a:moveTo>
                              <a:cubicBezTo>
                                <a:pt x="29968" y="135737"/>
                                <a:pt x="36787" y="137110"/>
                                <a:pt x="42343" y="141435"/>
                              </a:cubicBezTo>
                              <a:lnTo>
                                <a:pt x="173795" y="243912"/>
                              </a:lnTo>
                              <a:lnTo>
                                <a:pt x="19361" y="181277"/>
                              </a:lnTo>
                              <a:cubicBezTo>
                                <a:pt x="6355" y="175973"/>
                                <a:pt x="1051" y="160377"/>
                                <a:pt x="7996" y="148191"/>
                              </a:cubicBezTo>
                              <a:cubicBezTo>
                                <a:pt x="11532" y="142067"/>
                                <a:pt x="17341" y="138215"/>
                                <a:pt x="23654" y="136976"/>
                              </a:cubicBezTo>
                              <a:close/>
                              <a:moveTo>
                                <a:pt x="368408" y="115705"/>
                              </a:moveTo>
                              <a:cubicBezTo>
                                <a:pt x="372772" y="114190"/>
                                <a:pt x="377760" y="114474"/>
                                <a:pt x="382148" y="117000"/>
                              </a:cubicBezTo>
                              <a:cubicBezTo>
                                <a:pt x="390861" y="122051"/>
                                <a:pt x="393134" y="133795"/>
                                <a:pt x="386946" y="141688"/>
                              </a:cubicBezTo>
                              <a:lnTo>
                                <a:pt x="313455" y="236083"/>
                              </a:lnTo>
                              <a:lnTo>
                                <a:pt x="358408" y="125208"/>
                              </a:lnTo>
                              <a:cubicBezTo>
                                <a:pt x="360302" y="120536"/>
                                <a:pt x="364043" y="117221"/>
                                <a:pt x="368408" y="115705"/>
                              </a:cubicBezTo>
                              <a:close/>
                              <a:moveTo>
                                <a:pt x="176991" y="112170"/>
                              </a:moveTo>
                              <a:cubicBezTo>
                                <a:pt x="181356" y="113685"/>
                                <a:pt x="185097" y="117000"/>
                                <a:pt x="186991" y="121672"/>
                              </a:cubicBezTo>
                              <a:lnTo>
                                <a:pt x="231944" y="232547"/>
                              </a:lnTo>
                              <a:lnTo>
                                <a:pt x="158452" y="138152"/>
                              </a:lnTo>
                              <a:cubicBezTo>
                                <a:pt x="152202" y="130133"/>
                                <a:pt x="154475" y="118515"/>
                                <a:pt x="163251" y="113464"/>
                              </a:cubicBezTo>
                              <a:cubicBezTo>
                                <a:pt x="167639" y="110938"/>
                                <a:pt x="172627" y="110654"/>
                                <a:pt x="176991" y="112170"/>
                              </a:cubicBezTo>
                              <a:close/>
                              <a:moveTo>
                                <a:pt x="274562" y="0"/>
                              </a:moveTo>
                              <a:cubicBezTo>
                                <a:pt x="288579" y="0"/>
                                <a:pt x="299438" y="12376"/>
                                <a:pt x="297544" y="26330"/>
                              </a:cubicBezTo>
                              <a:lnTo>
                                <a:pt x="274562" y="191379"/>
                              </a:lnTo>
                              <a:lnTo>
                                <a:pt x="251580" y="26330"/>
                              </a:lnTo>
                              <a:cubicBezTo>
                                <a:pt x="249623" y="12439"/>
                                <a:pt x="260482" y="0"/>
                                <a:pt x="2745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A0800">
                            <a:alpha val="8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vert="horz"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9" o:spid="_x0000_s1026" o:spt="100" style="position:absolute;left:0pt;margin-left:460.4pt;margin-top:24.7pt;height:48.8pt;width:43.2pt;z-index:251663360;v-text-anchor:middle;mso-width-relative:page;mso-height-relative:page;" fillcolor="#8A0800" filled="t" stroked="f" coordsize="539210,609685" o:gfxdata="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" path="m70313,488771l78457,505377,96830,508092,83508,521036,86728,539284,70313,530633,53897,539284,56991,521036,43732,508092,62042,505377xm264713,418306l287695,583356c289589,597247,278729,609685,264713,609685c250633,609685,239773,597310,241731,583356xm307267,377139l380759,471534c387010,479553,384737,491170,375961,496222c367248,501273,356009,497358,352221,488013xm225820,373603l180866,484478c177078,493822,165840,497737,157127,492686c148350,487635,146078,476017,152328,467998xm365354,365900l519787,428535c532794,433839,538224,449371,531152,461494c524081,473744,507918,476901,496805,468250xm168870,357376l37481,459726c26369,468314,10206,465220,3135,453034c-3937,440784,1430,425252,14499,419948xm469530,291899c479506,290510,488471,298276,488471,308379c488471,318481,479506,326311,469530,324858l351084,308379xm69745,284827l188190,301307,69618,317787c59643,319176,50677,311409,50677,301307c50677,291204,59643,283438,69745,284827xm269574,254330l285990,287605,322673,292972,296155,318797,302406,355355,269574,338118,236743,355355,243056,318797,216539,292972,253158,287605xm520419,145515c526732,146739,532541,150559,536077,156652c543148,168901,537782,184434,524712,189738l370341,252373,501730,149959c507286,145666,514105,144292,520419,145515xm23654,136976c29968,135737,36787,137110,42343,141435l173795,243912,19361,181277c6355,175973,1051,160377,7996,148191c11532,142067,17341,138215,23654,136976xm368408,115705c372772,114190,377760,114474,382148,117000c390861,122051,393134,133795,386946,141688l313455,236083,358408,125208c360302,120536,364043,117221,368408,115705xm176991,112170c181356,113685,185097,117000,186991,121672l231944,232547,158452,138152c152202,130133,154475,118515,163251,113464c167639,110938,172627,110654,176991,112170xm274562,0c288579,0,299438,12376,297544,26330l274562,191379,251580,26330c249623,12439,260482,0,274562,0xe">
                <v:path o:connectlocs="71542,496847;79829,513728;98523,516488;84968,529646;88244,548195;71542,539401;54839,548195;57987,529646;44496,516488;63127,513728;269342,425218;292726,592995;269342,619760;245958,592995;312640,383371;387417,479326;382536,504422;358380,496077;229769,379776;184029,492483;159874,500827;154991,475731;371743,371946;528877,435616;540441,469120;505493,475987;171823,363281;38136,467322;3189,460520;14752,426887;477741,296722;497013,313474;477741,330226;357223,313474;70964,289533;191481,306286;70835,323038;51563,306286;70964,289533;274288,258532;290991,292357;328316,297813;301334,324065;307694,361227;274288,343705;240883,361227;247306,324065;220325,297813;257585,292357;529520,147919;545452,159240;533888,192873;376817,256543;510504,152437;529520,147919;24067,139239;43083,143772;176834,247942;19699,184272;8135,150639;24067,139239;374850,117617;388831,118933;393713,144029;318936,239984;364676,127277;374850,117617;180086,114023;190261,123682;236000,236389;161223,140434;166106,115338;180086,114023;279363,0;302747,26765;279363,194541;255979,26765;279363,0" o:connectangles="0,0,0,0,0,0,0,0,0,0,0,0,0,0,0,0,0,0,0,0,0,0,0,0,0,0,0,0,0,0,0,0,0,0,0,0,0,0,0,0,0,0,0,0,0,0,0,0,0,0,0,0,0,0,0,0,0,0,0,0,0,0,0,0,0,0,0,0,0,0,0,0,0,0,0,0,0,0"/>
                <v:fill on="t" opacity="54394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083459AD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450850</wp:posOffset>
                </wp:positionV>
                <wp:extent cx="363220" cy="410845"/>
                <wp:effectExtent l="0" t="0" r="17780" b="20955"/>
                <wp:wrapNone/>
                <wp:docPr id="15" name="任意多边形: 形状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440" y="1267460"/>
                          <a:ext cx="363220" cy="410845"/>
                        </a:xfrm>
                        <a:custGeom>
                          <a:avLst/>
                          <a:gdLst>
                            <a:gd name="connsiteX0" fmla="*/ 70313 w 539210"/>
                            <a:gd name="connsiteY0" fmla="*/ 488771 h 609685"/>
                            <a:gd name="connsiteX1" fmla="*/ 78457 w 539210"/>
                            <a:gd name="connsiteY1" fmla="*/ 505377 h 609685"/>
                            <a:gd name="connsiteX2" fmla="*/ 96830 w 539210"/>
                            <a:gd name="connsiteY2" fmla="*/ 508092 h 609685"/>
                            <a:gd name="connsiteX3" fmla="*/ 83508 w 539210"/>
                            <a:gd name="connsiteY3" fmla="*/ 521036 h 609685"/>
                            <a:gd name="connsiteX4" fmla="*/ 86728 w 539210"/>
                            <a:gd name="connsiteY4" fmla="*/ 539284 h 609685"/>
                            <a:gd name="connsiteX5" fmla="*/ 70313 w 539210"/>
                            <a:gd name="connsiteY5" fmla="*/ 530633 h 609685"/>
                            <a:gd name="connsiteX6" fmla="*/ 53897 w 539210"/>
                            <a:gd name="connsiteY6" fmla="*/ 539284 h 609685"/>
                            <a:gd name="connsiteX7" fmla="*/ 56991 w 539210"/>
                            <a:gd name="connsiteY7" fmla="*/ 521036 h 609685"/>
                            <a:gd name="connsiteX8" fmla="*/ 43732 w 539210"/>
                            <a:gd name="connsiteY8" fmla="*/ 508092 h 609685"/>
                            <a:gd name="connsiteX9" fmla="*/ 62042 w 539210"/>
                            <a:gd name="connsiteY9" fmla="*/ 505377 h 609685"/>
                            <a:gd name="connsiteX10" fmla="*/ 264713 w 539210"/>
                            <a:gd name="connsiteY10" fmla="*/ 418306 h 609685"/>
                            <a:gd name="connsiteX11" fmla="*/ 287695 w 539210"/>
                            <a:gd name="connsiteY11" fmla="*/ 583356 h 609685"/>
                            <a:gd name="connsiteX12" fmla="*/ 264713 w 539210"/>
                            <a:gd name="connsiteY12" fmla="*/ 609685 h 609685"/>
                            <a:gd name="connsiteX13" fmla="*/ 241731 w 539210"/>
                            <a:gd name="connsiteY13" fmla="*/ 583356 h 609685"/>
                            <a:gd name="connsiteX14" fmla="*/ 307267 w 539210"/>
                            <a:gd name="connsiteY14" fmla="*/ 377139 h 609685"/>
                            <a:gd name="connsiteX15" fmla="*/ 380759 w 539210"/>
                            <a:gd name="connsiteY15" fmla="*/ 471534 h 609685"/>
                            <a:gd name="connsiteX16" fmla="*/ 375961 w 539210"/>
                            <a:gd name="connsiteY16" fmla="*/ 496222 h 609685"/>
                            <a:gd name="connsiteX17" fmla="*/ 352221 w 539210"/>
                            <a:gd name="connsiteY17" fmla="*/ 488013 h 609685"/>
                            <a:gd name="connsiteX18" fmla="*/ 225820 w 539210"/>
                            <a:gd name="connsiteY18" fmla="*/ 373603 h 609685"/>
                            <a:gd name="connsiteX19" fmla="*/ 180866 w 539210"/>
                            <a:gd name="connsiteY19" fmla="*/ 484478 h 609685"/>
                            <a:gd name="connsiteX20" fmla="*/ 157127 w 539210"/>
                            <a:gd name="connsiteY20" fmla="*/ 492686 h 609685"/>
                            <a:gd name="connsiteX21" fmla="*/ 152328 w 539210"/>
                            <a:gd name="connsiteY21" fmla="*/ 467998 h 609685"/>
                            <a:gd name="connsiteX22" fmla="*/ 365354 w 539210"/>
                            <a:gd name="connsiteY22" fmla="*/ 365900 h 609685"/>
                            <a:gd name="connsiteX23" fmla="*/ 519787 w 539210"/>
                            <a:gd name="connsiteY23" fmla="*/ 428535 h 609685"/>
                            <a:gd name="connsiteX24" fmla="*/ 531152 w 539210"/>
                            <a:gd name="connsiteY24" fmla="*/ 461494 h 609685"/>
                            <a:gd name="connsiteX25" fmla="*/ 496805 w 539210"/>
                            <a:gd name="connsiteY25" fmla="*/ 468250 h 609685"/>
                            <a:gd name="connsiteX26" fmla="*/ 168870 w 539210"/>
                            <a:gd name="connsiteY26" fmla="*/ 357376 h 609685"/>
                            <a:gd name="connsiteX27" fmla="*/ 37481 w 539210"/>
                            <a:gd name="connsiteY27" fmla="*/ 459726 h 609685"/>
                            <a:gd name="connsiteX28" fmla="*/ 3135 w 539210"/>
                            <a:gd name="connsiteY28" fmla="*/ 453034 h 609685"/>
                            <a:gd name="connsiteX29" fmla="*/ 14499 w 539210"/>
                            <a:gd name="connsiteY29" fmla="*/ 419948 h 609685"/>
                            <a:gd name="connsiteX30" fmla="*/ 469530 w 539210"/>
                            <a:gd name="connsiteY30" fmla="*/ 291899 h 609685"/>
                            <a:gd name="connsiteX31" fmla="*/ 488471 w 539210"/>
                            <a:gd name="connsiteY31" fmla="*/ 308379 h 609685"/>
                            <a:gd name="connsiteX32" fmla="*/ 469530 w 539210"/>
                            <a:gd name="connsiteY32" fmla="*/ 324858 h 609685"/>
                            <a:gd name="connsiteX33" fmla="*/ 351084 w 539210"/>
                            <a:gd name="connsiteY33" fmla="*/ 308379 h 609685"/>
                            <a:gd name="connsiteX34" fmla="*/ 69745 w 539210"/>
                            <a:gd name="connsiteY34" fmla="*/ 284827 h 609685"/>
                            <a:gd name="connsiteX35" fmla="*/ 188190 w 539210"/>
                            <a:gd name="connsiteY35" fmla="*/ 301307 h 609685"/>
                            <a:gd name="connsiteX36" fmla="*/ 69618 w 539210"/>
                            <a:gd name="connsiteY36" fmla="*/ 317787 h 609685"/>
                            <a:gd name="connsiteX37" fmla="*/ 50677 w 539210"/>
                            <a:gd name="connsiteY37" fmla="*/ 301307 h 609685"/>
                            <a:gd name="connsiteX38" fmla="*/ 69745 w 539210"/>
                            <a:gd name="connsiteY38" fmla="*/ 284827 h 609685"/>
                            <a:gd name="connsiteX39" fmla="*/ 269574 w 539210"/>
                            <a:gd name="connsiteY39" fmla="*/ 254330 h 609685"/>
                            <a:gd name="connsiteX40" fmla="*/ 285990 w 539210"/>
                            <a:gd name="connsiteY40" fmla="*/ 287605 h 609685"/>
                            <a:gd name="connsiteX41" fmla="*/ 322673 w 539210"/>
                            <a:gd name="connsiteY41" fmla="*/ 292972 h 609685"/>
                            <a:gd name="connsiteX42" fmla="*/ 296155 w 539210"/>
                            <a:gd name="connsiteY42" fmla="*/ 318797 h 609685"/>
                            <a:gd name="connsiteX43" fmla="*/ 302406 w 539210"/>
                            <a:gd name="connsiteY43" fmla="*/ 355355 h 609685"/>
                            <a:gd name="connsiteX44" fmla="*/ 269574 w 539210"/>
                            <a:gd name="connsiteY44" fmla="*/ 338118 h 609685"/>
                            <a:gd name="connsiteX45" fmla="*/ 236743 w 539210"/>
                            <a:gd name="connsiteY45" fmla="*/ 355355 h 609685"/>
                            <a:gd name="connsiteX46" fmla="*/ 243056 w 539210"/>
                            <a:gd name="connsiteY46" fmla="*/ 318797 h 609685"/>
                            <a:gd name="connsiteX47" fmla="*/ 216539 w 539210"/>
                            <a:gd name="connsiteY47" fmla="*/ 292972 h 609685"/>
                            <a:gd name="connsiteX48" fmla="*/ 253158 w 539210"/>
                            <a:gd name="connsiteY48" fmla="*/ 287605 h 609685"/>
                            <a:gd name="connsiteX49" fmla="*/ 520419 w 539210"/>
                            <a:gd name="connsiteY49" fmla="*/ 145515 h 609685"/>
                            <a:gd name="connsiteX50" fmla="*/ 536077 w 539210"/>
                            <a:gd name="connsiteY50" fmla="*/ 156652 h 609685"/>
                            <a:gd name="connsiteX51" fmla="*/ 524712 w 539210"/>
                            <a:gd name="connsiteY51" fmla="*/ 189738 h 609685"/>
                            <a:gd name="connsiteX52" fmla="*/ 370341 w 539210"/>
                            <a:gd name="connsiteY52" fmla="*/ 252373 h 609685"/>
                            <a:gd name="connsiteX53" fmla="*/ 501730 w 539210"/>
                            <a:gd name="connsiteY53" fmla="*/ 149959 h 609685"/>
                            <a:gd name="connsiteX54" fmla="*/ 520419 w 539210"/>
                            <a:gd name="connsiteY54" fmla="*/ 145515 h 609685"/>
                            <a:gd name="connsiteX55" fmla="*/ 23654 w 539210"/>
                            <a:gd name="connsiteY55" fmla="*/ 136976 h 609685"/>
                            <a:gd name="connsiteX56" fmla="*/ 42343 w 539210"/>
                            <a:gd name="connsiteY56" fmla="*/ 141435 h 609685"/>
                            <a:gd name="connsiteX57" fmla="*/ 173795 w 539210"/>
                            <a:gd name="connsiteY57" fmla="*/ 243912 h 609685"/>
                            <a:gd name="connsiteX58" fmla="*/ 19361 w 539210"/>
                            <a:gd name="connsiteY58" fmla="*/ 181277 h 609685"/>
                            <a:gd name="connsiteX59" fmla="*/ 7996 w 539210"/>
                            <a:gd name="connsiteY59" fmla="*/ 148191 h 609685"/>
                            <a:gd name="connsiteX60" fmla="*/ 23654 w 539210"/>
                            <a:gd name="connsiteY60" fmla="*/ 136976 h 609685"/>
                            <a:gd name="connsiteX61" fmla="*/ 368408 w 539210"/>
                            <a:gd name="connsiteY61" fmla="*/ 115705 h 609685"/>
                            <a:gd name="connsiteX62" fmla="*/ 382148 w 539210"/>
                            <a:gd name="connsiteY62" fmla="*/ 117000 h 609685"/>
                            <a:gd name="connsiteX63" fmla="*/ 386946 w 539210"/>
                            <a:gd name="connsiteY63" fmla="*/ 141688 h 609685"/>
                            <a:gd name="connsiteX64" fmla="*/ 313455 w 539210"/>
                            <a:gd name="connsiteY64" fmla="*/ 236083 h 609685"/>
                            <a:gd name="connsiteX65" fmla="*/ 358408 w 539210"/>
                            <a:gd name="connsiteY65" fmla="*/ 125208 h 609685"/>
                            <a:gd name="connsiteX66" fmla="*/ 368408 w 539210"/>
                            <a:gd name="connsiteY66" fmla="*/ 115705 h 609685"/>
                            <a:gd name="connsiteX67" fmla="*/ 176991 w 539210"/>
                            <a:gd name="connsiteY67" fmla="*/ 112170 h 609685"/>
                            <a:gd name="connsiteX68" fmla="*/ 186991 w 539210"/>
                            <a:gd name="connsiteY68" fmla="*/ 121672 h 609685"/>
                            <a:gd name="connsiteX69" fmla="*/ 231944 w 539210"/>
                            <a:gd name="connsiteY69" fmla="*/ 232547 h 609685"/>
                            <a:gd name="connsiteX70" fmla="*/ 158452 w 539210"/>
                            <a:gd name="connsiteY70" fmla="*/ 138152 h 609685"/>
                            <a:gd name="connsiteX71" fmla="*/ 163251 w 539210"/>
                            <a:gd name="connsiteY71" fmla="*/ 113464 h 609685"/>
                            <a:gd name="connsiteX72" fmla="*/ 176991 w 539210"/>
                            <a:gd name="connsiteY72" fmla="*/ 112170 h 609685"/>
                            <a:gd name="connsiteX73" fmla="*/ 274562 w 539210"/>
                            <a:gd name="connsiteY73" fmla="*/ 0 h 609685"/>
                            <a:gd name="connsiteX74" fmla="*/ 297544 w 539210"/>
                            <a:gd name="connsiteY74" fmla="*/ 26330 h 609685"/>
                            <a:gd name="connsiteX75" fmla="*/ 274562 w 539210"/>
                            <a:gd name="connsiteY75" fmla="*/ 191379 h 609685"/>
                            <a:gd name="connsiteX76" fmla="*/ 251580 w 539210"/>
                            <a:gd name="connsiteY76" fmla="*/ 26330 h 609685"/>
                            <a:gd name="connsiteX77" fmla="*/ 274562 w 539210"/>
                            <a:gd name="connsiteY77" fmla="*/ 0 h 609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539210" h="609685">
                              <a:moveTo>
                                <a:pt x="70313" y="488771"/>
                              </a:moveTo>
                              <a:lnTo>
                                <a:pt x="78457" y="505377"/>
                              </a:lnTo>
                              <a:lnTo>
                                <a:pt x="96830" y="508092"/>
                              </a:lnTo>
                              <a:lnTo>
                                <a:pt x="83508" y="521036"/>
                              </a:lnTo>
                              <a:lnTo>
                                <a:pt x="86728" y="539284"/>
                              </a:lnTo>
                              <a:lnTo>
                                <a:pt x="70313" y="530633"/>
                              </a:lnTo>
                              <a:lnTo>
                                <a:pt x="53897" y="539284"/>
                              </a:lnTo>
                              <a:lnTo>
                                <a:pt x="56991" y="521036"/>
                              </a:lnTo>
                              <a:lnTo>
                                <a:pt x="43732" y="508092"/>
                              </a:lnTo>
                              <a:lnTo>
                                <a:pt x="62042" y="505377"/>
                              </a:lnTo>
                              <a:close/>
                              <a:moveTo>
                                <a:pt x="264713" y="418306"/>
                              </a:moveTo>
                              <a:lnTo>
                                <a:pt x="287695" y="583356"/>
                              </a:lnTo>
                              <a:cubicBezTo>
                                <a:pt x="289589" y="597247"/>
                                <a:pt x="278729" y="609685"/>
                                <a:pt x="264713" y="609685"/>
                              </a:cubicBezTo>
                              <a:cubicBezTo>
                                <a:pt x="250633" y="609685"/>
                                <a:pt x="239773" y="597310"/>
                                <a:pt x="241731" y="583356"/>
                              </a:cubicBezTo>
                              <a:close/>
                              <a:moveTo>
                                <a:pt x="307267" y="377139"/>
                              </a:moveTo>
                              <a:lnTo>
                                <a:pt x="380759" y="471534"/>
                              </a:lnTo>
                              <a:cubicBezTo>
                                <a:pt x="387010" y="479553"/>
                                <a:pt x="384737" y="491170"/>
                                <a:pt x="375961" y="496222"/>
                              </a:cubicBezTo>
                              <a:cubicBezTo>
                                <a:pt x="367248" y="501273"/>
                                <a:pt x="356009" y="497358"/>
                                <a:pt x="352221" y="488013"/>
                              </a:cubicBezTo>
                              <a:close/>
                              <a:moveTo>
                                <a:pt x="225820" y="373603"/>
                              </a:moveTo>
                              <a:lnTo>
                                <a:pt x="180866" y="484478"/>
                              </a:lnTo>
                              <a:cubicBezTo>
                                <a:pt x="177078" y="493822"/>
                                <a:pt x="165840" y="497737"/>
                                <a:pt x="157127" y="492686"/>
                              </a:cubicBezTo>
                              <a:cubicBezTo>
                                <a:pt x="148350" y="487635"/>
                                <a:pt x="146078" y="476017"/>
                                <a:pt x="152328" y="467998"/>
                              </a:cubicBezTo>
                              <a:close/>
                              <a:moveTo>
                                <a:pt x="365354" y="365900"/>
                              </a:moveTo>
                              <a:lnTo>
                                <a:pt x="519787" y="428535"/>
                              </a:lnTo>
                              <a:cubicBezTo>
                                <a:pt x="532794" y="433839"/>
                                <a:pt x="538224" y="449371"/>
                                <a:pt x="531152" y="461494"/>
                              </a:cubicBezTo>
                              <a:cubicBezTo>
                                <a:pt x="524081" y="473744"/>
                                <a:pt x="507918" y="476901"/>
                                <a:pt x="496805" y="468250"/>
                              </a:cubicBezTo>
                              <a:close/>
                              <a:moveTo>
                                <a:pt x="168870" y="357376"/>
                              </a:moveTo>
                              <a:lnTo>
                                <a:pt x="37481" y="459726"/>
                              </a:lnTo>
                              <a:cubicBezTo>
                                <a:pt x="26369" y="468314"/>
                                <a:pt x="10206" y="465220"/>
                                <a:pt x="3135" y="453034"/>
                              </a:cubicBezTo>
                              <a:cubicBezTo>
                                <a:pt x="-3937" y="440784"/>
                                <a:pt x="1430" y="425252"/>
                                <a:pt x="14499" y="419948"/>
                              </a:cubicBezTo>
                              <a:close/>
                              <a:moveTo>
                                <a:pt x="469530" y="291899"/>
                              </a:moveTo>
                              <a:cubicBezTo>
                                <a:pt x="479506" y="290510"/>
                                <a:pt x="488471" y="298276"/>
                                <a:pt x="488471" y="308379"/>
                              </a:cubicBezTo>
                              <a:cubicBezTo>
                                <a:pt x="488471" y="318481"/>
                                <a:pt x="479506" y="326311"/>
                                <a:pt x="469530" y="324858"/>
                              </a:cubicBezTo>
                              <a:lnTo>
                                <a:pt x="351084" y="308379"/>
                              </a:lnTo>
                              <a:close/>
                              <a:moveTo>
                                <a:pt x="69745" y="284827"/>
                              </a:moveTo>
                              <a:lnTo>
                                <a:pt x="188190" y="301307"/>
                              </a:lnTo>
                              <a:lnTo>
                                <a:pt x="69618" y="317787"/>
                              </a:lnTo>
                              <a:cubicBezTo>
                                <a:pt x="59643" y="319176"/>
                                <a:pt x="50677" y="311409"/>
                                <a:pt x="50677" y="301307"/>
                              </a:cubicBezTo>
                              <a:cubicBezTo>
                                <a:pt x="50677" y="291204"/>
                                <a:pt x="59643" y="283438"/>
                                <a:pt x="69745" y="284827"/>
                              </a:cubicBezTo>
                              <a:close/>
                              <a:moveTo>
                                <a:pt x="269574" y="254330"/>
                              </a:moveTo>
                              <a:lnTo>
                                <a:pt x="285990" y="287605"/>
                              </a:lnTo>
                              <a:lnTo>
                                <a:pt x="322673" y="292972"/>
                              </a:lnTo>
                              <a:lnTo>
                                <a:pt x="296155" y="318797"/>
                              </a:lnTo>
                              <a:lnTo>
                                <a:pt x="302406" y="355355"/>
                              </a:lnTo>
                              <a:lnTo>
                                <a:pt x="269574" y="338118"/>
                              </a:lnTo>
                              <a:lnTo>
                                <a:pt x="236743" y="355355"/>
                              </a:lnTo>
                              <a:lnTo>
                                <a:pt x="243056" y="318797"/>
                              </a:lnTo>
                              <a:lnTo>
                                <a:pt x="216539" y="292972"/>
                              </a:lnTo>
                              <a:lnTo>
                                <a:pt x="253158" y="287605"/>
                              </a:lnTo>
                              <a:close/>
                              <a:moveTo>
                                <a:pt x="520419" y="145515"/>
                              </a:moveTo>
                              <a:cubicBezTo>
                                <a:pt x="526732" y="146739"/>
                                <a:pt x="532541" y="150559"/>
                                <a:pt x="536077" y="156652"/>
                              </a:cubicBezTo>
                              <a:cubicBezTo>
                                <a:pt x="543148" y="168901"/>
                                <a:pt x="537782" y="184434"/>
                                <a:pt x="524712" y="189738"/>
                              </a:cubicBezTo>
                              <a:lnTo>
                                <a:pt x="370341" y="252373"/>
                              </a:lnTo>
                              <a:lnTo>
                                <a:pt x="501730" y="149959"/>
                              </a:lnTo>
                              <a:cubicBezTo>
                                <a:pt x="507286" y="145666"/>
                                <a:pt x="514105" y="144292"/>
                                <a:pt x="520419" y="145515"/>
                              </a:cubicBezTo>
                              <a:close/>
                              <a:moveTo>
                                <a:pt x="23654" y="136976"/>
                              </a:moveTo>
                              <a:cubicBezTo>
                                <a:pt x="29968" y="135737"/>
                                <a:pt x="36787" y="137110"/>
                                <a:pt x="42343" y="141435"/>
                              </a:cubicBezTo>
                              <a:lnTo>
                                <a:pt x="173795" y="243912"/>
                              </a:lnTo>
                              <a:lnTo>
                                <a:pt x="19361" y="181277"/>
                              </a:lnTo>
                              <a:cubicBezTo>
                                <a:pt x="6355" y="175973"/>
                                <a:pt x="1051" y="160377"/>
                                <a:pt x="7996" y="148191"/>
                              </a:cubicBezTo>
                              <a:cubicBezTo>
                                <a:pt x="11532" y="142067"/>
                                <a:pt x="17341" y="138215"/>
                                <a:pt x="23654" y="136976"/>
                              </a:cubicBezTo>
                              <a:close/>
                              <a:moveTo>
                                <a:pt x="368408" y="115705"/>
                              </a:moveTo>
                              <a:cubicBezTo>
                                <a:pt x="372772" y="114190"/>
                                <a:pt x="377760" y="114474"/>
                                <a:pt x="382148" y="117000"/>
                              </a:cubicBezTo>
                              <a:cubicBezTo>
                                <a:pt x="390861" y="122051"/>
                                <a:pt x="393134" y="133795"/>
                                <a:pt x="386946" y="141688"/>
                              </a:cubicBezTo>
                              <a:lnTo>
                                <a:pt x="313455" y="236083"/>
                              </a:lnTo>
                              <a:lnTo>
                                <a:pt x="358408" y="125208"/>
                              </a:lnTo>
                              <a:cubicBezTo>
                                <a:pt x="360302" y="120536"/>
                                <a:pt x="364043" y="117221"/>
                                <a:pt x="368408" y="115705"/>
                              </a:cubicBezTo>
                              <a:close/>
                              <a:moveTo>
                                <a:pt x="176991" y="112170"/>
                              </a:moveTo>
                              <a:cubicBezTo>
                                <a:pt x="181356" y="113685"/>
                                <a:pt x="185097" y="117000"/>
                                <a:pt x="186991" y="121672"/>
                              </a:cubicBezTo>
                              <a:lnTo>
                                <a:pt x="231944" y="232547"/>
                              </a:lnTo>
                              <a:lnTo>
                                <a:pt x="158452" y="138152"/>
                              </a:lnTo>
                              <a:cubicBezTo>
                                <a:pt x="152202" y="130133"/>
                                <a:pt x="154475" y="118515"/>
                                <a:pt x="163251" y="113464"/>
                              </a:cubicBezTo>
                              <a:cubicBezTo>
                                <a:pt x="167639" y="110938"/>
                                <a:pt x="172627" y="110654"/>
                                <a:pt x="176991" y="112170"/>
                              </a:cubicBezTo>
                              <a:close/>
                              <a:moveTo>
                                <a:pt x="274562" y="0"/>
                              </a:moveTo>
                              <a:cubicBezTo>
                                <a:pt x="288579" y="0"/>
                                <a:pt x="299438" y="12376"/>
                                <a:pt x="297544" y="26330"/>
                              </a:cubicBezTo>
                              <a:lnTo>
                                <a:pt x="274562" y="191379"/>
                              </a:lnTo>
                              <a:lnTo>
                                <a:pt x="251580" y="26330"/>
                              </a:lnTo>
                              <a:cubicBezTo>
                                <a:pt x="249623" y="12439"/>
                                <a:pt x="260482" y="0"/>
                                <a:pt x="2745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A0800">
                            <a:alpha val="6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vert="horz"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14" o:spid="_x0000_s1026" o:spt="100" style="position:absolute;left:0pt;margin-left:311.2pt;margin-top:35.5pt;height:32.35pt;width:28.6pt;z-index:251665408;v-text-anchor:middle;mso-width-relative:page;mso-height-relative:page;" fillcolor="#8A0800" filled="t" stroked="f" coordsize="539210,609685" o:gfxdata="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" path="m70313,488771l78457,505377,96830,508092,83508,521036,86728,539284,70313,530633,53897,539284,56991,521036,43732,508092,62042,505377xm264713,418306l287695,583356c289589,597247,278729,609685,264713,609685c250633,609685,239773,597310,241731,583356xm307267,377139l380759,471534c387010,479553,384737,491170,375961,496222c367248,501273,356009,497358,352221,488013xm225820,373603l180866,484478c177078,493822,165840,497737,157127,492686c148350,487635,146078,476017,152328,467998xm365354,365900l519787,428535c532794,433839,538224,449371,531152,461494c524081,473744,507918,476901,496805,468250xm168870,357376l37481,459726c26369,468314,10206,465220,3135,453034c-3937,440784,1430,425252,14499,419948xm469530,291899c479506,290510,488471,298276,488471,308379c488471,318481,479506,326311,469530,324858l351084,308379xm69745,284827l188190,301307,69618,317787c59643,319176,50677,311409,50677,301307c50677,291204,59643,283438,69745,284827xm269574,254330l285990,287605,322673,292972,296155,318797,302406,355355,269574,338118,236743,355355,243056,318797,216539,292972,253158,287605xm520419,145515c526732,146739,532541,150559,536077,156652c543148,168901,537782,184434,524712,189738l370341,252373,501730,149959c507286,145666,514105,144292,520419,145515xm23654,136976c29968,135737,36787,137110,42343,141435l173795,243912,19361,181277c6355,175973,1051,160377,7996,148191c11532,142067,17341,138215,23654,136976xm368408,115705c372772,114190,377760,114474,382148,117000c390861,122051,393134,133795,386946,141688l313455,236083,358408,125208c360302,120536,364043,117221,368408,115705xm176991,112170c181356,113685,185097,117000,186991,121672l231944,232547,158452,138152c152202,130133,154475,118515,163251,113464c167639,110938,172627,110654,176991,112170xm274562,0c288579,0,299438,12376,297544,26330l274562,191379,251580,26330c249623,12439,260482,0,274562,0xe">
                <v:path o:connectlocs="47363,329365;52849,340555;65226,342385;56252,351107;58421,363404;47363,357574;36305,363404;38389,351107;29458,342385;41792,340555;178314,281881;193795,393102;178314,410845;162833,393102;206979,254140;256485,317749;253253,334386;237261,328854;152115,251757;121834,326472;105843,332003;102610,315367;246107,246566;350136,288774;357792,310984;334655,315536;113753,240822;25247,309792;2111,305283;9766,282987;316282,196700;329041,207805;316282,218910;236495,207805;46981,191934;126767,203040;46895,214145;34136,203040;46981,191934;181589,171383;192647,193806;217357,197423;199494,214825;203705,239461;181589,227845;159473,239461;163726,214825;145863,197423;170531,193806;350562,98057;361109,105562;353453,127857;249467,170065;337972,101052;350562,98057;15933,92303;28522,95308;117070,164363;13041,122156;5386,99860;15933,92303;248165,77969;257420,78842;260652,95478;211148,159087;241429,84373;248165,77969;119223,75587;125959,81990;156240,156705;106735,93095;109968,76459;119223,75587;184949,0;200430,17742;184949,128963;169468,17742;184949,0" o:connectangles="0,0,0,0,0,0,0,0,0,0,0,0,0,0,0,0,0,0,0,0,0,0,0,0,0,0,0,0,0,0,0,0,0,0,0,0,0,0,0,0,0,0,0,0,0,0,0,0,0,0,0,0,0,0,0,0,0,0,0,0,0,0,0,0,0,0,0,0,0,0,0,0,0,0,0,0,0,0"/>
                <v:fill on="t" opacity="41287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5CA1A59D">
      <w:pPr>
        <w:snapToGrid w:val="0"/>
        <w:spacing w:line="360" w:lineRule="auto"/>
        <w:rPr>
          <w:rFonts w:ascii="汉仪放肆骄傲体简" w:hAnsi="汉仪放肆骄傲体简" w:eastAsia="汉仪放肆骄傲体简" w:cs="汉仪放肆骄傲体简"/>
          <w:sz w:val="32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899160</wp:posOffset>
                </wp:positionV>
                <wp:extent cx="338455" cy="384810"/>
                <wp:effectExtent l="0" t="0" r="17145" b="21590"/>
                <wp:wrapNone/>
                <wp:docPr id="8" name="任意多边形: 形状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440" y="1267460"/>
                          <a:ext cx="338455" cy="384810"/>
                        </a:xfrm>
                        <a:custGeom>
                          <a:avLst/>
                          <a:gdLst>
                            <a:gd name="connsiteX0" fmla="*/ 70313 w 539210"/>
                            <a:gd name="connsiteY0" fmla="*/ 488771 h 609685"/>
                            <a:gd name="connsiteX1" fmla="*/ 78457 w 539210"/>
                            <a:gd name="connsiteY1" fmla="*/ 505377 h 609685"/>
                            <a:gd name="connsiteX2" fmla="*/ 96830 w 539210"/>
                            <a:gd name="connsiteY2" fmla="*/ 508092 h 609685"/>
                            <a:gd name="connsiteX3" fmla="*/ 83508 w 539210"/>
                            <a:gd name="connsiteY3" fmla="*/ 521036 h 609685"/>
                            <a:gd name="connsiteX4" fmla="*/ 86728 w 539210"/>
                            <a:gd name="connsiteY4" fmla="*/ 539284 h 609685"/>
                            <a:gd name="connsiteX5" fmla="*/ 70313 w 539210"/>
                            <a:gd name="connsiteY5" fmla="*/ 530633 h 609685"/>
                            <a:gd name="connsiteX6" fmla="*/ 53897 w 539210"/>
                            <a:gd name="connsiteY6" fmla="*/ 539284 h 609685"/>
                            <a:gd name="connsiteX7" fmla="*/ 56991 w 539210"/>
                            <a:gd name="connsiteY7" fmla="*/ 521036 h 609685"/>
                            <a:gd name="connsiteX8" fmla="*/ 43732 w 539210"/>
                            <a:gd name="connsiteY8" fmla="*/ 508092 h 609685"/>
                            <a:gd name="connsiteX9" fmla="*/ 62042 w 539210"/>
                            <a:gd name="connsiteY9" fmla="*/ 505377 h 609685"/>
                            <a:gd name="connsiteX10" fmla="*/ 264713 w 539210"/>
                            <a:gd name="connsiteY10" fmla="*/ 418306 h 609685"/>
                            <a:gd name="connsiteX11" fmla="*/ 287695 w 539210"/>
                            <a:gd name="connsiteY11" fmla="*/ 583356 h 609685"/>
                            <a:gd name="connsiteX12" fmla="*/ 264713 w 539210"/>
                            <a:gd name="connsiteY12" fmla="*/ 609685 h 609685"/>
                            <a:gd name="connsiteX13" fmla="*/ 241731 w 539210"/>
                            <a:gd name="connsiteY13" fmla="*/ 583356 h 609685"/>
                            <a:gd name="connsiteX14" fmla="*/ 307267 w 539210"/>
                            <a:gd name="connsiteY14" fmla="*/ 377139 h 609685"/>
                            <a:gd name="connsiteX15" fmla="*/ 380759 w 539210"/>
                            <a:gd name="connsiteY15" fmla="*/ 471534 h 609685"/>
                            <a:gd name="connsiteX16" fmla="*/ 375961 w 539210"/>
                            <a:gd name="connsiteY16" fmla="*/ 496222 h 609685"/>
                            <a:gd name="connsiteX17" fmla="*/ 352221 w 539210"/>
                            <a:gd name="connsiteY17" fmla="*/ 488013 h 609685"/>
                            <a:gd name="connsiteX18" fmla="*/ 225820 w 539210"/>
                            <a:gd name="connsiteY18" fmla="*/ 373603 h 609685"/>
                            <a:gd name="connsiteX19" fmla="*/ 180866 w 539210"/>
                            <a:gd name="connsiteY19" fmla="*/ 484478 h 609685"/>
                            <a:gd name="connsiteX20" fmla="*/ 157127 w 539210"/>
                            <a:gd name="connsiteY20" fmla="*/ 492686 h 609685"/>
                            <a:gd name="connsiteX21" fmla="*/ 152328 w 539210"/>
                            <a:gd name="connsiteY21" fmla="*/ 467998 h 609685"/>
                            <a:gd name="connsiteX22" fmla="*/ 365354 w 539210"/>
                            <a:gd name="connsiteY22" fmla="*/ 365900 h 609685"/>
                            <a:gd name="connsiteX23" fmla="*/ 519787 w 539210"/>
                            <a:gd name="connsiteY23" fmla="*/ 428535 h 609685"/>
                            <a:gd name="connsiteX24" fmla="*/ 531152 w 539210"/>
                            <a:gd name="connsiteY24" fmla="*/ 461494 h 609685"/>
                            <a:gd name="connsiteX25" fmla="*/ 496805 w 539210"/>
                            <a:gd name="connsiteY25" fmla="*/ 468250 h 609685"/>
                            <a:gd name="connsiteX26" fmla="*/ 168870 w 539210"/>
                            <a:gd name="connsiteY26" fmla="*/ 357376 h 609685"/>
                            <a:gd name="connsiteX27" fmla="*/ 37481 w 539210"/>
                            <a:gd name="connsiteY27" fmla="*/ 459726 h 609685"/>
                            <a:gd name="connsiteX28" fmla="*/ 3135 w 539210"/>
                            <a:gd name="connsiteY28" fmla="*/ 453034 h 609685"/>
                            <a:gd name="connsiteX29" fmla="*/ 14499 w 539210"/>
                            <a:gd name="connsiteY29" fmla="*/ 419948 h 609685"/>
                            <a:gd name="connsiteX30" fmla="*/ 469530 w 539210"/>
                            <a:gd name="connsiteY30" fmla="*/ 291899 h 609685"/>
                            <a:gd name="connsiteX31" fmla="*/ 488471 w 539210"/>
                            <a:gd name="connsiteY31" fmla="*/ 308379 h 609685"/>
                            <a:gd name="connsiteX32" fmla="*/ 469530 w 539210"/>
                            <a:gd name="connsiteY32" fmla="*/ 324858 h 609685"/>
                            <a:gd name="connsiteX33" fmla="*/ 351084 w 539210"/>
                            <a:gd name="connsiteY33" fmla="*/ 308379 h 609685"/>
                            <a:gd name="connsiteX34" fmla="*/ 69745 w 539210"/>
                            <a:gd name="connsiteY34" fmla="*/ 284827 h 609685"/>
                            <a:gd name="connsiteX35" fmla="*/ 188190 w 539210"/>
                            <a:gd name="connsiteY35" fmla="*/ 301307 h 609685"/>
                            <a:gd name="connsiteX36" fmla="*/ 69618 w 539210"/>
                            <a:gd name="connsiteY36" fmla="*/ 317787 h 609685"/>
                            <a:gd name="connsiteX37" fmla="*/ 50677 w 539210"/>
                            <a:gd name="connsiteY37" fmla="*/ 301307 h 609685"/>
                            <a:gd name="connsiteX38" fmla="*/ 69745 w 539210"/>
                            <a:gd name="connsiteY38" fmla="*/ 284827 h 609685"/>
                            <a:gd name="connsiteX39" fmla="*/ 269574 w 539210"/>
                            <a:gd name="connsiteY39" fmla="*/ 254330 h 609685"/>
                            <a:gd name="connsiteX40" fmla="*/ 285990 w 539210"/>
                            <a:gd name="connsiteY40" fmla="*/ 287605 h 609685"/>
                            <a:gd name="connsiteX41" fmla="*/ 322673 w 539210"/>
                            <a:gd name="connsiteY41" fmla="*/ 292972 h 609685"/>
                            <a:gd name="connsiteX42" fmla="*/ 296155 w 539210"/>
                            <a:gd name="connsiteY42" fmla="*/ 318797 h 609685"/>
                            <a:gd name="connsiteX43" fmla="*/ 302406 w 539210"/>
                            <a:gd name="connsiteY43" fmla="*/ 355355 h 609685"/>
                            <a:gd name="connsiteX44" fmla="*/ 269574 w 539210"/>
                            <a:gd name="connsiteY44" fmla="*/ 338118 h 609685"/>
                            <a:gd name="connsiteX45" fmla="*/ 236743 w 539210"/>
                            <a:gd name="connsiteY45" fmla="*/ 355355 h 609685"/>
                            <a:gd name="connsiteX46" fmla="*/ 243056 w 539210"/>
                            <a:gd name="connsiteY46" fmla="*/ 318797 h 609685"/>
                            <a:gd name="connsiteX47" fmla="*/ 216539 w 539210"/>
                            <a:gd name="connsiteY47" fmla="*/ 292972 h 609685"/>
                            <a:gd name="connsiteX48" fmla="*/ 253158 w 539210"/>
                            <a:gd name="connsiteY48" fmla="*/ 287605 h 609685"/>
                            <a:gd name="connsiteX49" fmla="*/ 520419 w 539210"/>
                            <a:gd name="connsiteY49" fmla="*/ 145515 h 609685"/>
                            <a:gd name="connsiteX50" fmla="*/ 536077 w 539210"/>
                            <a:gd name="connsiteY50" fmla="*/ 156652 h 609685"/>
                            <a:gd name="connsiteX51" fmla="*/ 524712 w 539210"/>
                            <a:gd name="connsiteY51" fmla="*/ 189738 h 609685"/>
                            <a:gd name="connsiteX52" fmla="*/ 370341 w 539210"/>
                            <a:gd name="connsiteY52" fmla="*/ 252373 h 609685"/>
                            <a:gd name="connsiteX53" fmla="*/ 501730 w 539210"/>
                            <a:gd name="connsiteY53" fmla="*/ 149959 h 609685"/>
                            <a:gd name="connsiteX54" fmla="*/ 520419 w 539210"/>
                            <a:gd name="connsiteY54" fmla="*/ 145515 h 609685"/>
                            <a:gd name="connsiteX55" fmla="*/ 23654 w 539210"/>
                            <a:gd name="connsiteY55" fmla="*/ 136976 h 609685"/>
                            <a:gd name="connsiteX56" fmla="*/ 42343 w 539210"/>
                            <a:gd name="connsiteY56" fmla="*/ 141435 h 609685"/>
                            <a:gd name="connsiteX57" fmla="*/ 173795 w 539210"/>
                            <a:gd name="connsiteY57" fmla="*/ 243912 h 609685"/>
                            <a:gd name="connsiteX58" fmla="*/ 19361 w 539210"/>
                            <a:gd name="connsiteY58" fmla="*/ 181277 h 609685"/>
                            <a:gd name="connsiteX59" fmla="*/ 7996 w 539210"/>
                            <a:gd name="connsiteY59" fmla="*/ 148191 h 609685"/>
                            <a:gd name="connsiteX60" fmla="*/ 23654 w 539210"/>
                            <a:gd name="connsiteY60" fmla="*/ 136976 h 609685"/>
                            <a:gd name="connsiteX61" fmla="*/ 368408 w 539210"/>
                            <a:gd name="connsiteY61" fmla="*/ 115705 h 609685"/>
                            <a:gd name="connsiteX62" fmla="*/ 382148 w 539210"/>
                            <a:gd name="connsiteY62" fmla="*/ 117000 h 609685"/>
                            <a:gd name="connsiteX63" fmla="*/ 386946 w 539210"/>
                            <a:gd name="connsiteY63" fmla="*/ 141688 h 609685"/>
                            <a:gd name="connsiteX64" fmla="*/ 313455 w 539210"/>
                            <a:gd name="connsiteY64" fmla="*/ 236083 h 609685"/>
                            <a:gd name="connsiteX65" fmla="*/ 358408 w 539210"/>
                            <a:gd name="connsiteY65" fmla="*/ 125208 h 609685"/>
                            <a:gd name="connsiteX66" fmla="*/ 368408 w 539210"/>
                            <a:gd name="connsiteY66" fmla="*/ 115705 h 609685"/>
                            <a:gd name="connsiteX67" fmla="*/ 176991 w 539210"/>
                            <a:gd name="connsiteY67" fmla="*/ 112170 h 609685"/>
                            <a:gd name="connsiteX68" fmla="*/ 186991 w 539210"/>
                            <a:gd name="connsiteY68" fmla="*/ 121672 h 609685"/>
                            <a:gd name="connsiteX69" fmla="*/ 231944 w 539210"/>
                            <a:gd name="connsiteY69" fmla="*/ 232547 h 609685"/>
                            <a:gd name="connsiteX70" fmla="*/ 158452 w 539210"/>
                            <a:gd name="connsiteY70" fmla="*/ 138152 h 609685"/>
                            <a:gd name="connsiteX71" fmla="*/ 163251 w 539210"/>
                            <a:gd name="connsiteY71" fmla="*/ 113464 h 609685"/>
                            <a:gd name="connsiteX72" fmla="*/ 176991 w 539210"/>
                            <a:gd name="connsiteY72" fmla="*/ 112170 h 609685"/>
                            <a:gd name="connsiteX73" fmla="*/ 274562 w 539210"/>
                            <a:gd name="connsiteY73" fmla="*/ 0 h 609685"/>
                            <a:gd name="connsiteX74" fmla="*/ 297544 w 539210"/>
                            <a:gd name="connsiteY74" fmla="*/ 26330 h 609685"/>
                            <a:gd name="connsiteX75" fmla="*/ 274562 w 539210"/>
                            <a:gd name="connsiteY75" fmla="*/ 191379 h 609685"/>
                            <a:gd name="connsiteX76" fmla="*/ 251580 w 539210"/>
                            <a:gd name="connsiteY76" fmla="*/ 26330 h 609685"/>
                            <a:gd name="connsiteX77" fmla="*/ 274562 w 539210"/>
                            <a:gd name="connsiteY77" fmla="*/ 0 h 609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539210" h="609685">
                              <a:moveTo>
                                <a:pt x="70313" y="488771"/>
                              </a:moveTo>
                              <a:lnTo>
                                <a:pt x="78457" y="505377"/>
                              </a:lnTo>
                              <a:lnTo>
                                <a:pt x="96830" y="508092"/>
                              </a:lnTo>
                              <a:lnTo>
                                <a:pt x="83508" y="521036"/>
                              </a:lnTo>
                              <a:lnTo>
                                <a:pt x="86728" y="539284"/>
                              </a:lnTo>
                              <a:lnTo>
                                <a:pt x="70313" y="530633"/>
                              </a:lnTo>
                              <a:lnTo>
                                <a:pt x="53897" y="539284"/>
                              </a:lnTo>
                              <a:lnTo>
                                <a:pt x="56991" y="521036"/>
                              </a:lnTo>
                              <a:lnTo>
                                <a:pt x="43732" y="508092"/>
                              </a:lnTo>
                              <a:lnTo>
                                <a:pt x="62042" y="505377"/>
                              </a:lnTo>
                              <a:close/>
                              <a:moveTo>
                                <a:pt x="264713" y="418306"/>
                              </a:moveTo>
                              <a:lnTo>
                                <a:pt x="287695" y="583356"/>
                              </a:lnTo>
                              <a:cubicBezTo>
                                <a:pt x="289589" y="597247"/>
                                <a:pt x="278729" y="609685"/>
                                <a:pt x="264713" y="609685"/>
                              </a:cubicBezTo>
                              <a:cubicBezTo>
                                <a:pt x="250633" y="609685"/>
                                <a:pt x="239773" y="597310"/>
                                <a:pt x="241731" y="583356"/>
                              </a:cubicBezTo>
                              <a:close/>
                              <a:moveTo>
                                <a:pt x="307267" y="377139"/>
                              </a:moveTo>
                              <a:lnTo>
                                <a:pt x="380759" y="471534"/>
                              </a:lnTo>
                              <a:cubicBezTo>
                                <a:pt x="387010" y="479553"/>
                                <a:pt x="384737" y="491170"/>
                                <a:pt x="375961" y="496222"/>
                              </a:cubicBezTo>
                              <a:cubicBezTo>
                                <a:pt x="367248" y="501273"/>
                                <a:pt x="356009" y="497358"/>
                                <a:pt x="352221" y="488013"/>
                              </a:cubicBezTo>
                              <a:close/>
                              <a:moveTo>
                                <a:pt x="225820" y="373603"/>
                              </a:moveTo>
                              <a:lnTo>
                                <a:pt x="180866" y="484478"/>
                              </a:lnTo>
                              <a:cubicBezTo>
                                <a:pt x="177078" y="493822"/>
                                <a:pt x="165840" y="497737"/>
                                <a:pt x="157127" y="492686"/>
                              </a:cubicBezTo>
                              <a:cubicBezTo>
                                <a:pt x="148350" y="487635"/>
                                <a:pt x="146078" y="476017"/>
                                <a:pt x="152328" y="467998"/>
                              </a:cubicBezTo>
                              <a:close/>
                              <a:moveTo>
                                <a:pt x="365354" y="365900"/>
                              </a:moveTo>
                              <a:lnTo>
                                <a:pt x="519787" y="428535"/>
                              </a:lnTo>
                              <a:cubicBezTo>
                                <a:pt x="532794" y="433839"/>
                                <a:pt x="538224" y="449371"/>
                                <a:pt x="531152" y="461494"/>
                              </a:cubicBezTo>
                              <a:cubicBezTo>
                                <a:pt x="524081" y="473744"/>
                                <a:pt x="507918" y="476901"/>
                                <a:pt x="496805" y="468250"/>
                              </a:cubicBezTo>
                              <a:close/>
                              <a:moveTo>
                                <a:pt x="168870" y="357376"/>
                              </a:moveTo>
                              <a:lnTo>
                                <a:pt x="37481" y="459726"/>
                              </a:lnTo>
                              <a:cubicBezTo>
                                <a:pt x="26369" y="468314"/>
                                <a:pt x="10206" y="465220"/>
                                <a:pt x="3135" y="453034"/>
                              </a:cubicBezTo>
                              <a:cubicBezTo>
                                <a:pt x="-3937" y="440784"/>
                                <a:pt x="1430" y="425252"/>
                                <a:pt x="14499" y="419948"/>
                              </a:cubicBezTo>
                              <a:close/>
                              <a:moveTo>
                                <a:pt x="469530" y="291899"/>
                              </a:moveTo>
                              <a:cubicBezTo>
                                <a:pt x="479506" y="290510"/>
                                <a:pt x="488471" y="298276"/>
                                <a:pt x="488471" y="308379"/>
                              </a:cubicBezTo>
                              <a:cubicBezTo>
                                <a:pt x="488471" y="318481"/>
                                <a:pt x="479506" y="326311"/>
                                <a:pt x="469530" y="324858"/>
                              </a:cubicBezTo>
                              <a:lnTo>
                                <a:pt x="351084" y="308379"/>
                              </a:lnTo>
                              <a:close/>
                              <a:moveTo>
                                <a:pt x="69745" y="284827"/>
                              </a:moveTo>
                              <a:lnTo>
                                <a:pt x="188190" y="301307"/>
                              </a:lnTo>
                              <a:lnTo>
                                <a:pt x="69618" y="317787"/>
                              </a:lnTo>
                              <a:cubicBezTo>
                                <a:pt x="59643" y="319176"/>
                                <a:pt x="50677" y="311409"/>
                                <a:pt x="50677" y="301307"/>
                              </a:cubicBezTo>
                              <a:cubicBezTo>
                                <a:pt x="50677" y="291204"/>
                                <a:pt x="59643" y="283438"/>
                                <a:pt x="69745" y="284827"/>
                              </a:cubicBezTo>
                              <a:close/>
                              <a:moveTo>
                                <a:pt x="269574" y="254330"/>
                              </a:moveTo>
                              <a:lnTo>
                                <a:pt x="285990" y="287605"/>
                              </a:lnTo>
                              <a:lnTo>
                                <a:pt x="322673" y="292972"/>
                              </a:lnTo>
                              <a:lnTo>
                                <a:pt x="296155" y="318797"/>
                              </a:lnTo>
                              <a:lnTo>
                                <a:pt x="302406" y="355355"/>
                              </a:lnTo>
                              <a:lnTo>
                                <a:pt x="269574" y="338118"/>
                              </a:lnTo>
                              <a:lnTo>
                                <a:pt x="236743" y="355355"/>
                              </a:lnTo>
                              <a:lnTo>
                                <a:pt x="243056" y="318797"/>
                              </a:lnTo>
                              <a:lnTo>
                                <a:pt x="216539" y="292972"/>
                              </a:lnTo>
                              <a:lnTo>
                                <a:pt x="253158" y="287605"/>
                              </a:lnTo>
                              <a:close/>
                              <a:moveTo>
                                <a:pt x="520419" y="145515"/>
                              </a:moveTo>
                              <a:cubicBezTo>
                                <a:pt x="526732" y="146739"/>
                                <a:pt x="532541" y="150559"/>
                                <a:pt x="536077" y="156652"/>
                              </a:cubicBezTo>
                              <a:cubicBezTo>
                                <a:pt x="543148" y="168901"/>
                                <a:pt x="537782" y="184434"/>
                                <a:pt x="524712" y="189738"/>
                              </a:cubicBezTo>
                              <a:lnTo>
                                <a:pt x="370341" y="252373"/>
                              </a:lnTo>
                              <a:lnTo>
                                <a:pt x="501730" y="149959"/>
                              </a:lnTo>
                              <a:cubicBezTo>
                                <a:pt x="507286" y="145666"/>
                                <a:pt x="514105" y="144292"/>
                                <a:pt x="520419" y="145515"/>
                              </a:cubicBezTo>
                              <a:close/>
                              <a:moveTo>
                                <a:pt x="23654" y="136976"/>
                              </a:moveTo>
                              <a:cubicBezTo>
                                <a:pt x="29968" y="135737"/>
                                <a:pt x="36787" y="137110"/>
                                <a:pt x="42343" y="141435"/>
                              </a:cubicBezTo>
                              <a:lnTo>
                                <a:pt x="173795" y="243912"/>
                              </a:lnTo>
                              <a:lnTo>
                                <a:pt x="19361" y="181277"/>
                              </a:lnTo>
                              <a:cubicBezTo>
                                <a:pt x="6355" y="175973"/>
                                <a:pt x="1051" y="160377"/>
                                <a:pt x="7996" y="148191"/>
                              </a:cubicBezTo>
                              <a:cubicBezTo>
                                <a:pt x="11532" y="142067"/>
                                <a:pt x="17341" y="138215"/>
                                <a:pt x="23654" y="136976"/>
                              </a:cubicBezTo>
                              <a:close/>
                              <a:moveTo>
                                <a:pt x="368408" y="115705"/>
                              </a:moveTo>
                              <a:cubicBezTo>
                                <a:pt x="372772" y="114190"/>
                                <a:pt x="377760" y="114474"/>
                                <a:pt x="382148" y="117000"/>
                              </a:cubicBezTo>
                              <a:cubicBezTo>
                                <a:pt x="390861" y="122051"/>
                                <a:pt x="393134" y="133795"/>
                                <a:pt x="386946" y="141688"/>
                              </a:cubicBezTo>
                              <a:lnTo>
                                <a:pt x="313455" y="236083"/>
                              </a:lnTo>
                              <a:lnTo>
                                <a:pt x="358408" y="125208"/>
                              </a:lnTo>
                              <a:cubicBezTo>
                                <a:pt x="360302" y="120536"/>
                                <a:pt x="364043" y="117221"/>
                                <a:pt x="368408" y="115705"/>
                              </a:cubicBezTo>
                              <a:close/>
                              <a:moveTo>
                                <a:pt x="176991" y="112170"/>
                              </a:moveTo>
                              <a:cubicBezTo>
                                <a:pt x="181356" y="113685"/>
                                <a:pt x="185097" y="117000"/>
                                <a:pt x="186991" y="121672"/>
                              </a:cubicBezTo>
                              <a:lnTo>
                                <a:pt x="231944" y="232547"/>
                              </a:lnTo>
                              <a:lnTo>
                                <a:pt x="158452" y="138152"/>
                              </a:lnTo>
                              <a:cubicBezTo>
                                <a:pt x="152202" y="130133"/>
                                <a:pt x="154475" y="118515"/>
                                <a:pt x="163251" y="113464"/>
                              </a:cubicBezTo>
                              <a:cubicBezTo>
                                <a:pt x="167639" y="110938"/>
                                <a:pt x="172627" y="110654"/>
                                <a:pt x="176991" y="112170"/>
                              </a:cubicBezTo>
                              <a:close/>
                              <a:moveTo>
                                <a:pt x="274562" y="0"/>
                              </a:moveTo>
                              <a:cubicBezTo>
                                <a:pt x="288579" y="0"/>
                                <a:pt x="299438" y="12376"/>
                                <a:pt x="297544" y="26330"/>
                              </a:cubicBezTo>
                              <a:lnTo>
                                <a:pt x="274562" y="191379"/>
                              </a:lnTo>
                              <a:lnTo>
                                <a:pt x="251580" y="26330"/>
                              </a:lnTo>
                              <a:cubicBezTo>
                                <a:pt x="249623" y="12439"/>
                                <a:pt x="260482" y="0"/>
                                <a:pt x="2745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A0800">
                            <a:alpha val="6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14" o:spid="_x0000_s1026" o:spt="100" style="position:absolute;left:0pt;margin-left:43.2pt;margin-top:70.8pt;height:30.3pt;width:26.65pt;z-index:251667456;v-text-anchor:middle;mso-width-relative:page;mso-height-relative:page;" fillcolor="#8A0800" filled="t" stroked="f" coordsize="539210,609685" o:gfxdata="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" path="m70313,488771l78457,505377,96830,508092,83508,521036,86728,539284,70313,530633,53897,539284,56991,521036,43732,508092,62042,505377xm264713,418306l287695,583356c289589,597247,278729,609685,264713,609685c250633,609685,239773,597310,241731,583356xm307267,377139l380759,471534c387010,479553,384737,491170,375961,496222c367248,501273,356009,497358,352221,488013xm225820,373603l180866,484478c177078,493822,165840,497737,157127,492686c148350,487635,146078,476017,152328,467998xm365354,365900l519787,428535c532794,433839,538224,449371,531152,461494c524081,473744,507918,476901,496805,468250xm168870,357376l37481,459726c26369,468314,10206,465220,3135,453034c-3937,440784,1430,425252,14499,419948xm469530,291899c479506,290510,488471,298276,488471,308379c488471,318481,479506,326311,469530,324858l351084,308379xm69745,284827l188190,301307,69618,317787c59643,319176,50677,311409,50677,301307c50677,291204,59643,283438,69745,284827xm269574,254330l285990,287605,322673,292972,296155,318797,302406,355355,269574,338118,236743,355355,243056,318797,216539,292972,253158,287605xm520419,145515c526732,146739,532541,150559,536077,156652c543148,168901,537782,184434,524712,189738l370341,252373,501730,149959c507286,145666,514105,144292,520419,145515xm23654,136976c29968,135737,36787,137110,42343,141435l173795,243912,19361,181277c6355,175973,1051,160377,7996,148191c11532,142067,17341,138215,23654,136976xm368408,115705c372772,114190,377760,114474,382148,117000c390861,122051,393134,133795,386946,141688l313455,236083,358408,125208c360302,120536,364043,117221,368408,115705xm176991,112170c181356,113685,185097,117000,186991,121672l231944,232547,158452,138152c152202,130133,154475,118515,163251,113464c167639,110938,172627,110654,176991,112170xm274562,0c288579,0,299438,12376,297544,26330l274562,191379,251580,26330c249623,12439,260482,0,274562,0xe">
                <v:path o:connectlocs="44134,308493;49246,318974;60778,320688;52416,328858;54438,340375;44134,334915;33830,340375;35772,328858;27449,320688;38942,318974;166156,264018;180582,368192;166156,384810;151731,368192;192867,238035;238997,297614;235985,313196;221084,308015;141744,235804;113527,305784;98626,310964;95614,295382;229327,230942;326263,270475;333397,291277;311837,295541;105997,225562;23526,290161;1967,285937;9100,265055;294717,184235;306606,194637;294717,205038;220370,194637;43778,179771;118124,190173;43698,200575;31809,190173;43778,179771;169208,160523;179512,181525;202537,184912;185892,201212;189816,224286;169208,213407;148600,224286;152563,201212;135918,184912;158903,181525;326660,91843;336488,98872;329354,119755;232458,159288;314929,94648;326660,91843;14847,86454;26578,89268;109088,153947;12152,114415;5018,93532;14847,86454;231244,73028;239869,73845;242880,89428;196751,149006;224967,79026;231244,73028;111094,70797;117371,76794;145588,146774;99458,87196;102470,71614;111094,70797;172338,0;186764,16618;172338,120791;157913,16618;172338,0" o:connectangles="0,0,0,0,0,0,0,0,0,0,0,0,0,0,0,0,0,0,0,0,0,0,0,0,0,0,0,0,0,0,0,0,0,0,0,0,0,0,0,0,0,0,0,0,0,0,0,0,0,0,0,0,0,0,0,0,0,0,0,0,0,0,0,0,0,0,0,0,0,0,0,0,0,0,0,0,0,0"/>
                <v:fill on="t" opacity="41287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68580</wp:posOffset>
                </wp:positionV>
                <wp:extent cx="374015" cy="422910"/>
                <wp:effectExtent l="0" t="0" r="6985" b="8890"/>
                <wp:wrapNone/>
                <wp:docPr id="16" name="任意多边形: 形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4605" y="576580"/>
                          <a:ext cx="374015" cy="422910"/>
                        </a:xfrm>
                        <a:custGeom>
                          <a:avLst/>
                          <a:gdLst>
                            <a:gd name="connsiteX0" fmla="*/ 70313 w 539210"/>
                            <a:gd name="connsiteY0" fmla="*/ 488771 h 609685"/>
                            <a:gd name="connsiteX1" fmla="*/ 78457 w 539210"/>
                            <a:gd name="connsiteY1" fmla="*/ 505377 h 609685"/>
                            <a:gd name="connsiteX2" fmla="*/ 96830 w 539210"/>
                            <a:gd name="connsiteY2" fmla="*/ 508092 h 609685"/>
                            <a:gd name="connsiteX3" fmla="*/ 83508 w 539210"/>
                            <a:gd name="connsiteY3" fmla="*/ 521036 h 609685"/>
                            <a:gd name="connsiteX4" fmla="*/ 86728 w 539210"/>
                            <a:gd name="connsiteY4" fmla="*/ 539284 h 609685"/>
                            <a:gd name="connsiteX5" fmla="*/ 70313 w 539210"/>
                            <a:gd name="connsiteY5" fmla="*/ 530633 h 609685"/>
                            <a:gd name="connsiteX6" fmla="*/ 53897 w 539210"/>
                            <a:gd name="connsiteY6" fmla="*/ 539284 h 609685"/>
                            <a:gd name="connsiteX7" fmla="*/ 56991 w 539210"/>
                            <a:gd name="connsiteY7" fmla="*/ 521036 h 609685"/>
                            <a:gd name="connsiteX8" fmla="*/ 43732 w 539210"/>
                            <a:gd name="connsiteY8" fmla="*/ 508092 h 609685"/>
                            <a:gd name="connsiteX9" fmla="*/ 62042 w 539210"/>
                            <a:gd name="connsiteY9" fmla="*/ 505377 h 609685"/>
                            <a:gd name="connsiteX10" fmla="*/ 264713 w 539210"/>
                            <a:gd name="connsiteY10" fmla="*/ 418306 h 609685"/>
                            <a:gd name="connsiteX11" fmla="*/ 287695 w 539210"/>
                            <a:gd name="connsiteY11" fmla="*/ 583356 h 609685"/>
                            <a:gd name="connsiteX12" fmla="*/ 264713 w 539210"/>
                            <a:gd name="connsiteY12" fmla="*/ 609685 h 609685"/>
                            <a:gd name="connsiteX13" fmla="*/ 241731 w 539210"/>
                            <a:gd name="connsiteY13" fmla="*/ 583356 h 609685"/>
                            <a:gd name="connsiteX14" fmla="*/ 307267 w 539210"/>
                            <a:gd name="connsiteY14" fmla="*/ 377139 h 609685"/>
                            <a:gd name="connsiteX15" fmla="*/ 380759 w 539210"/>
                            <a:gd name="connsiteY15" fmla="*/ 471534 h 609685"/>
                            <a:gd name="connsiteX16" fmla="*/ 375961 w 539210"/>
                            <a:gd name="connsiteY16" fmla="*/ 496222 h 609685"/>
                            <a:gd name="connsiteX17" fmla="*/ 352221 w 539210"/>
                            <a:gd name="connsiteY17" fmla="*/ 488013 h 609685"/>
                            <a:gd name="connsiteX18" fmla="*/ 225820 w 539210"/>
                            <a:gd name="connsiteY18" fmla="*/ 373603 h 609685"/>
                            <a:gd name="connsiteX19" fmla="*/ 180866 w 539210"/>
                            <a:gd name="connsiteY19" fmla="*/ 484478 h 609685"/>
                            <a:gd name="connsiteX20" fmla="*/ 157127 w 539210"/>
                            <a:gd name="connsiteY20" fmla="*/ 492686 h 609685"/>
                            <a:gd name="connsiteX21" fmla="*/ 152328 w 539210"/>
                            <a:gd name="connsiteY21" fmla="*/ 467998 h 609685"/>
                            <a:gd name="connsiteX22" fmla="*/ 365354 w 539210"/>
                            <a:gd name="connsiteY22" fmla="*/ 365900 h 609685"/>
                            <a:gd name="connsiteX23" fmla="*/ 519787 w 539210"/>
                            <a:gd name="connsiteY23" fmla="*/ 428535 h 609685"/>
                            <a:gd name="connsiteX24" fmla="*/ 531152 w 539210"/>
                            <a:gd name="connsiteY24" fmla="*/ 461494 h 609685"/>
                            <a:gd name="connsiteX25" fmla="*/ 496805 w 539210"/>
                            <a:gd name="connsiteY25" fmla="*/ 468250 h 609685"/>
                            <a:gd name="connsiteX26" fmla="*/ 168870 w 539210"/>
                            <a:gd name="connsiteY26" fmla="*/ 357376 h 609685"/>
                            <a:gd name="connsiteX27" fmla="*/ 37481 w 539210"/>
                            <a:gd name="connsiteY27" fmla="*/ 459726 h 609685"/>
                            <a:gd name="connsiteX28" fmla="*/ 3135 w 539210"/>
                            <a:gd name="connsiteY28" fmla="*/ 453034 h 609685"/>
                            <a:gd name="connsiteX29" fmla="*/ 14499 w 539210"/>
                            <a:gd name="connsiteY29" fmla="*/ 419948 h 609685"/>
                            <a:gd name="connsiteX30" fmla="*/ 469530 w 539210"/>
                            <a:gd name="connsiteY30" fmla="*/ 291899 h 609685"/>
                            <a:gd name="connsiteX31" fmla="*/ 488471 w 539210"/>
                            <a:gd name="connsiteY31" fmla="*/ 308379 h 609685"/>
                            <a:gd name="connsiteX32" fmla="*/ 469530 w 539210"/>
                            <a:gd name="connsiteY32" fmla="*/ 324858 h 609685"/>
                            <a:gd name="connsiteX33" fmla="*/ 351084 w 539210"/>
                            <a:gd name="connsiteY33" fmla="*/ 308379 h 609685"/>
                            <a:gd name="connsiteX34" fmla="*/ 69745 w 539210"/>
                            <a:gd name="connsiteY34" fmla="*/ 284827 h 609685"/>
                            <a:gd name="connsiteX35" fmla="*/ 188190 w 539210"/>
                            <a:gd name="connsiteY35" fmla="*/ 301307 h 609685"/>
                            <a:gd name="connsiteX36" fmla="*/ 69618 w 539210"/>
                            <a:gd name="connsiteY36" fmla="*/ 317787 h 609685"/>
                            <a:gd name="connsiteX37" fmla="*/ 50677 w 539210"/>
                            <a:gd name="connsiteY37" fmla="*/ 301307 h 609685"/>
                            <a:gd name="connsiteX38" fmla="*/ 69745 w 539210"/>
                            <a:gd name="connsiteY38" fmla="*/ 284827 h 609685"/>
                            <a:gd name="connsiteX39" fmla="*/ 269574 w 539210"/>
                            <a:gd name="connsiteY39" fmla="*/ 254330 h 609685"/>
                            <a:gd name="connsiteX40" fmla="*/ 285990 w 539210"/>
                            <a:gd name="connsiteY40" fmla="*/ 287605 h 609685"/>
                            <a:gd name="connsiteX41" fmla="*/ 322673 w 539210"/>
                            <a:gd name="connsiteY41" fmla="*/ 292972 h 609685"/>
                            <a:gd name="connsiteX42" fmla="*/ 296155 w 539210"/>
                            <a:gd name="connsiteY42" fmla="*/ 318797 h 609685"/>
                            <a:gd name="connsiteX43" fmla="*/ 302406 w 539210"/>
                            <a:gd name="connsiteY43" fmla="*/ 355355 h 609685"/>
                            <a:gd name="connsiteX44" fmla="*/ 269574 w 539210"/>
                            <a:gd name="connsiteY44" fmla="*/ 338118 h 609685"/>
                            <a:gd name="connsiteX45" fmla="*/ 236743 w 539210"/>
                            <a:gd name="connsiteY45" fmla="*/ 355355 h 609685"/>
                            <a:gd name="connsiteX46" fmla="*/ 243056 w 539210"/>
                            <a:gd name="connsiteY46" fmla="*/ 318797 h 609685"/>
                            <a:gd name="connsiteX47" fmla="*/ 216539 w 539210"/>
                            <a:gd name="connsiteY47" fmla="*/ 292972 h 609685"/>
                            <a:gd name="connsiteX48" fmla="*/ 253158 w 539210"/>
                            <a:gd name="connsiteY48" fmla="*/ 287605 h 609685"/>
                            <a:gd name="connsiteX49" fmla="*/ 520419 w 539210"/>
                            <a:gd name="connsiteY49" fmla="*/ 145515 h 609685"/>
                            <a:gd name="connsiteX50" fmla="*/ 536077 w 539210"/>
                            <a:gd name="connsiteY50" fmla="*/ 156652 h 609685"/>
                            <a:gd name="connsiteX51" fmla="*/ 524712 w 539210"/>
                            <a:gd name="connsiteY51" fmla="*/ 189738 h 609685"/>
                            <a:gd name="connsiteX52" fmla="*/ 370341 w 539210"/>
                            <a:gd name="connsiteY52" fmla="*/ 252373 h 609685"/>
                            <a:gd name="connsiteX53" fmla="*/ 501730 w 539210"/>
                            <a:gd name="connsiteY53" fmla="*/ 149959 h 609685"/>
                            <a:gd name="connsiteX54" fmla="*/ 520419 w 539210"/>
                            <a:gd name="connsiteY54" fmla="*/ 145515 h 609685"/>
                            <a:gd name="connsiteX55" fmla="*/ 23654 w 539210"/>
                            <a:gd name="connsiteY55" fmla="*/ 136976 h 609685"/>
                            <a:gd name="connsiteX56" fmla="*/ 42343 w 539210"/>
                            <a:gd name="connsiteY56" fmla="*/ 141435 h 609685"/>
                            <a:gd name="connsiteX57" fmla="*/ 173795 w 539210"/>
                            <a:gd name="connsiteY57" fmla="*/ 243912 h 609685"/>
                            <a:gd name="connsiteX58" fmla="*/ 19361 w 539210"/>
                            <a:gd name="connsiteY58" fmla="*/ 181277 h 609685"/>
                            <a:gd name="connsiteX59" fmla="*/ 7996 w 539210"/>
                            <a:gd name="connsiteY59" fmla="*/ 148191 h 609685"/>
                            <a:gd name="connsiteX60" fmla="*/ 23654 w 539210"/>
                            <a:gd name="connsiteY60" fmla="*/ 136976 h 609685"/>
                            <a:gd name="connsiteX61" fmla="*/ 368408 w 539210"/>
                            <a:gd name="connsiteY61" fmla="*/ 115705 h 609685"/>
                            <a:gd name="connsiteX62" fmla="*/ 382148 w 539210"/>
                            <a:gd name="connsiteY62" fmla="*/ 117000 h 609685"/>
                            <a:gd name="connsiteX63" fmla="*/ 386946 w 539210"/>
                            <a:gd name="connsiteY63" fmla="*/ 141688 h 609685"/>
                            <a:gd name="connsiteX64" fmla="*/ 313455 w 539210"/>
                            <a:gd name="connsiteY64" fmla="*/ 236083 h 609685"/>
                            <a:gd name="connsiteX65" fmla="*/ 358408 w 539210"/>
                            <a:gd name="connsiteY65" fmla="*/ 125208 h 609685"/>
                            <a:gd name="connsiteX66" fmla="*/ 368408 w 539210"/>
                            <a:gd name="connsiteY66" fmla="*/ 115705 h 609685"/>
                            <a:gd name="connsiteX67" fmla="*/ 176991 w 539210"/>
                            <a:gd name="connsiteY67" fmla="*/ 112170 h 609685"/>
                            <a:gd name="connsiteX68" fmla="*/ 186991 w 539210"/>
                            <a:gd name="connsiteY68" fmla="*/ 121672 h 609685"/>
                            <a:gd name="connsiteX69" fmla="*/ 231944 w 539210"/>
                            <a:gd name="connsiteY69" fmla="*/ 232547 h 609685"/>
                            <a:gd name="connsiteX70" fmla="*/ 158452 w 539210"/>
                            <a:gd name="connsiteY70" fmla="*/ 138152 h 609685"/>
                            <a:gd name="connsiteX71" fmla="*/ 163251 w 539210"/>
                            <a:gd name="connsiteY71" fmla="*/ 113464 h 609685"/>
                            <a:gd name="connsiteX72" fmla="*/ 176991 w 539210"/>
                            <a:gd name="connsiteY72" fmla="*/ 112170 h 609685"/>
                            <a:gd name="connsiteX73" fmla="*/ 274562 w 539210"/>
                            <a:gd name="connsiteY73" fmla="*/ 0 h 609685"/>
                            <a:gd name="connsiteX74" fmla="*/ 297544 w 539210"/>
                            <a:gd name="connsiteY74" fmla="*/ 26330 h 609685"/>
                            <a:gd name="connsiteX75" fmla="*/ 274562 w 539210"/>
                            <a:gd name="connsiteY75" fmla="*/ 191379 h 609685"/>
                            <a:gd name="connsiteX76" fmla="*/ 251580 w 539210"/>
                            <a:gd name="connsiteY76" fmla="*/ 26330 h 609685"/>
                            <a:gd name="connsiteX77" fmla="*/ 274562 w 539210"/>
                            <a:gd name="connsiteY77" fmla="*/ 0 h 609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539210" h="609685">
                              <a:moveTo>
                                <a:pt x="70313" y="488771"/>
                              </a:moveTo>
                              <a:lnTo>
                                <a:pt x="78457" y="505377"/>
                              </a:lnTo>
                              <a:lnTo>
                                <a:pt x="96830" y="508092"/>
                              </a:lnTo>
                              <a:lnTo>
                                <a:pt x="83508" y="521036"/>
                              </a:lnTo>
                              <a:lnTo>
                                <a:pt x="86728" y="539284"/>
                              </a:lnTo>
                              <a:lnTo>
                                <a:pt x="70313" y="530633"/>
                              </a:lnTo>
                              <a:lnTo>
                                <a:pt x="53897" y="539284"/>
                              </a:lnTo>
                              <a:lnTo>
                                <a:pt x="56991" y="521036"/>
                              </a:lnTo>
                              <a:lnTo>
                                <a:pt x="43732" y="508092"/>
                              </a:lnTo>
                              <a:lnTo>
                                <a:pt x="62042" y="505377"/>
                              </a:lnTo>
                              <a:close/>
                              <a:moveTo>
                                <a:pt x="264713" y="418306"/>
                              </a:moveTo>
                              <a:lnTo>
                                <a:pt x="287695" y="583356"/>
                              </a:lnTo>
                              <a:cubicBezTo>
                                <a:pt x="289589" y="597247"/>
                                <a:pt x="278729" y="609685"/>
                                <a:pt x="264713" y="609685"/>
                              </a:cubicBezTo>
                              <a:cubicBezTo>
                                <a:pt x="250633" y="609685"/>
                                <a:pt x="239773" y="597310"/>
                                <a:pt x="241731" y="583356"/>
                              </a:cubicBezTo>
                              <a:close/>
                              <a:moveTo>
                                <a:pt x="307267" y="377139"/>
                              </a:moveTo>
                              <a:lnTo>
                                <a:pt x="380759" y="471534"/>
                              </a:lnTo>
                              <a:cubicBezTo>
                                <a:pt x="387010" y="479553"/>
                                <a:pt x="384737" y="491170"/>
                                <a:pt x="375961" y="496222"/>
                              </a:cubicBezTo>
                              <a:cubicBezTo>
                                <a:pt x="367248" y="501273"/>
                                <a:pt x="356009" y="497358"/>
                                <a:pt x="352221" y="488013"/>
                              </a:cubicBezTo>
                              <a:close/>
                              <a:moveTo>
                                <a:pt x="225820" y="373603"/>
                              </a:moveTo>
                              <a:lnTo>
                                <a:pt x="180866" y="484478"/>
                              </a:lnTo>
                              <a:cubicBezTo>
                                <a:pt x="177078" y="493822"/>
                                <a:pt x="165840" y="497737"/>
                                <a:pt x="157127" y="492686"/>
                              </a:cubicBezTo>
                              <a:cubicBezTo>
                                <a:pt x="148350" y="487635"/>
                                <a:pt x="146078" y="476017"/>
                                <a:pt x="152328" y="467998"/>
                              </a:cubicBezTo>
                              <a:close/>
                              <a:moveTo>
                                <a:pt x="365354" y="365900"/>
                              </a:moveTo>
                              <a:lnTo>
                                <a:pt x="519787" y="428535"/>
                              </a:lnTo>
                              <a:cubicBezTo>
                                <a:pt x="532794" y="433839"/>
                                <a:pt x="538224" y="449371"/>
                                <a:pt x="531152" y="461494"/>
                              </a:cubicBezTo>
                              <a:cubicBezTo>
                                <a:pt x="524081" y="473744"/>
                                <a:pt x="507918" y="476901"/>
                                <a:pt x="496805" y="468250"/>
                              </a:cubicBezTo>
                              <a:close/>
                              <a:moveTo>
                                <a:pt x="168870" y="357376"/>
                              </a:moveTo>
                              <a:lnTo>
                                <a:pt x="37481" y="459726"/>
                              </a:lnTo>
                              <a:cubicBezTo>
                                <a:pt x="26369" y="468314"/>
                                <a:pt x="10206" y="465220"/>
                                <a:pt x="3135" y="453034"/>
                              </a:cubicBezTo>
                              <a:cubicBezTo>
                                <a:pt x="-3937" y="440784"/>
                                <a:pt x="1430" y="425252"/>
                                <a:pt x="14499" y="419948"/>
                              </a:cubicBezTo>
                              <a:close/>
                              <a:moveTo>
                                <a:pt x="469530" y="291899"/>
                              </a:moveTo>
                              <a:cubicBezTo>
                                <a:pt x="479506" y="290510"/>
                                <a:pt x="488471" y="298276"/>
                                <a:pt x="488471" y="308379"/>
                              </a:cubicBezTo>
                              <a:cubicBezTo>
                                <a:pt x="488471" y="318481"/>
                                <a:pt x="479506" y="326311"/>
                                <a:pt x="469530" y="324858"/>
                              </a:cubicBezTo>
                              <a:lnTo>
                                <a:pt x="351084" y="308379"/>
                              </a:lnTo>
                              <a:close/>
                              <a:moveTo>
                                <a:pt x="69745" y="284827"/>
                              </a:moveTo>
                              <a:lnTo>
                                <a:pt x="188190" y="301307"/>
                              </a:lnTo>
                              <a:lnTo>
                                <a:pt x="69618" y="317787"/>
                              </a:lnTo>
                              <a:cubicBezTo>
                                <a:pt x="59643" y="319176"/>
                                <a:pt x="50677" y="311409"/>
                                <a:pt x="50677" y="301307"/>
                              </a:cubicBezTo>
                              <a:cubicBezTo>
                                <a:pt x="50677" y="291204"/>
                                <a:pt x="59643" y="283438"/>
                                <a:pt x="69745" y="284827"/>
                              </a:cubicBezTo>
                              <a:close/>
                              <a:moveTo>
                                <a:pt x="269574" y="254330"/>
                              </a:moveTo>
                              <a:lnTo>
                                <a:pt x="285990" y="287605"/>
                              </a:lnTo>
                              <a:lnTo>
                                <a:pt x="322673" y="292972"/>
                              </a:lnTo>
                              <a:lnTo>
                                <a:pt x="296155" y="318797"/>
                              </a:lnTo>
                              <a:lnTo>
                                <a:pt x="302406" y="355355"/>
                              </a:lnTo>
                              <a:lnTo>
                                <a:pt x="269574" y="338118"/>
                              </a:lnTo>
                              <a:lnTo>
                                <a:pt x="236743" y="355355"/>
                              </a:lnTo>
                              <a:lnTo>
                                <a:pt x="243056" y="318797"/>
                              </a:lnTo>
                              <a:lnTo>
                                <a:pt x="216539" y="292972"/>
                              </a:lnTo>
                              <a:lnTo>
                                <a:pt x="253158" y="287605"/>
                              </a:lnTo>
                              <a:close/>
                              <a:moveTo>
                                <a:pt x="520419" y="145515"/>
                              </a:moveTo>
                              <a:cubicBezTo>
                                <a:pt x="526732" y="146739"/>
                                <a:pt x="532541" y="150559"/>
                                <a:pt x="536077" y="156652"/>
                              </a:cubicBezTo>
                              <a:cubicBezTo>
                                <a:pt x="543148" y="168901"/>
                                <a:pt x="537782" y="184434"/>
                                <a:pt x="524712" y="189738"/>
                              </a:cubicBezTo>
                              <a:lnTo>
                                <a:pt x="370341" y="252373"/>
                              </a:lnTo>
                              <a:lnTo>
                                <a:pt x="501730" y="149959"/>
                              </a:lnTo>
                              <a:cubicBezTo>
                                <a:pt x="507286" y="145666"/>
                                <a:pt x="514105" y="144292"/>
                                <a:pt x="520419" y="145515"/>
                              </a:cubicBezTo>
                              <a:close/>
                              <a:moveTo>
                                <a:pt x="23654" y="136976"/>
                              </a:moveTo>
                              <a:cubicBezTo>
                                <a:pt x="29968" y="135737"/>
                                <a:pt x="36787" y="137110"/>
                                <a:pt x="42343" y="141435"/>
                              </a:cubicBezTo>
                              <a:lnTo>
                                <a:pt x="173795" y="243912"/>
                              </a:lnTo>
                              <a:lnTo>
                                <a:pt x="19361" y="181277"/>
                              </a:lnTo>
                              <a:cubicBezTo>
                                <a:pt x="6355" y="175973"/>
                                <a:pt x="1051" y="160377"/>
                                <a:pt x="7996" y="148191"/>
                              </a:cubicBezTo>
                              <a:cubicBezTo>
                                <a:pt x="11532" y="142067"/>
                                <a:pt x="17341" y="138215"/>
                                <a:pt x="23654" y="136976"/>
                              </a:cubicBezTo>
                              <a:close/>
                              <a:moveTo>
                                <a:pt x="368408" y="115705"/>
                              </a:moveTo>
                              <a:cubicBezTo>
                                <a:pt x="372772" y="114190"/>
                                <a:pt x="377760" y="114474"/>
                                <a:pt x="382148" y="117000"/>
                              </a:cubicBezTo>
                              <a:cubicBezTo>
                                <a:pt x="390861" y="122051"/>
                                <a:pt x="393134" y="133795"/>
                                <a:pt x="386946" y="141688"/>
                              </a:cubicBezTo>
                              <a:lnTo>
                                <a:pt x="313455" y="236083"/>
                              </a:lnTo>
                              <a:lnTo>
                                <a:pt x="358408" y="125208"/>
                              </a:lnTo>
                              <a:cubicBezTo>
                                <a:pt x="360302" y="120536"/>
                                <a:pt x="364043" y="117221"/>
                                <a:pt x="368408" y="115705"/>
                              </a:cubicBezTo>
                              <a:close/>
                              <a:moveTo>
                                <a:pt x="176991" y="112170"/>
                              </a:moveTo>
                              <a:cubicBezTo>
                                <a:pt x="181356" y="113685"/>
                                <a:pt x="185097" y="117000"/>
                                <a:pt x="186991" y="121672"/>
                              </a:cubicBezTo>
                              <a:lnTo>
                                <a:pt x="231944" y="232547"/>
                              </a:lnTo>
                              <a:lnTo>
                                <a:pt x="158452" y="138152"/>
                              </a:lnTo>
                              <a:cubicBezTo>
                                <a:pt x="152202" y="130133"/>
                                <a:pt x="154475" y="118515"/>
                                <a:pt x="163251" y="113464"/>
                              </a:cubicBezTo>
                              <a:cubicBezTo>
                                <a:pt x="167639" y="110938"/>
                                <a:pt x="172627" y="110654"/>
                                <a:pt x="176991" y="112170"/>
                              </a:cubicBezTo>
                              <a:close/>
                              <a:moveTo>
                                <a:pt x="274562" y="0"/>
                              </a:moveTo>
                              <a:cubicBezTo>
                                <a:pt x="288579" y="0"/>
                                <a:pt x="299438" y="12376"/>
                                <a:pt x="297544" y="26330"/>
                              </a:cubicBezTo>
                              <a:lnTo>
                                <a:pt x="274562" y="191379"/>
                              </a:lnTo>
                              <a:lnTo>
                                <a:pt x="251580" y="26330"/>
                              </a:lnTo>
                              <a:cubicBezTo>
                                <a:pt x="249623" y="12439"/>
                                <a:pt x="260482" y="0"/>
                                <a:pt x="2745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A0800">
                            <a:alpha val="8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vert="horz"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15" o:spid="_x0000_s1026" o:spt="100" style="position:absolute;left:0pt;margin-left:39.15pt;margin-top:5.4pt;height:33.3pt;width:29.45pt;z-index:251666432;v-text-anchor:middle;mso-width-relative:page;mso-height-relative:page;" fillcolor="#8A0800" filled="t" stroked="f" coordsize="539210,609685" o:gfxdata="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" path="m70313,488771l78457,505377,96830,508092,83508,521036,86728,539284,70313,530633,53897,539284,56991,521036,43732,508092,62042,505377xm264713,418306l287695,583356c289589,597247,278729,609685,264713,609685c250633,609685,239773,597310,241731,583356xm307267,377139l380759,471534c387010,479553,384737,491170,375961,496222c367248,501273,356009,497358,352221,488013xm225820,373603l180866,484478c177078,493822,165840,497737,157127,492686c148350,487635,146078,476017,152328,467998xm365354,365900l519787,428535c532794,433839,538224,449371,531152,461494c524081,473744,507918,476901,496805,468250xm168870,357376l37481,459726c26369,468314,10206,465220,3135,453034c-3937,440784,1430,425252,14499,419948xm469530,291899c479506,290510,488471,298276,488471,308379c488471,318481,479506,326311,469530,324858l351084,308379xm69745,284827l188190,301307,69618,317787c59643,319176,50677,311409,50677,301307c50677,291204,59643,283438,69745,284827xm269574,254330l285990,287605,322673,292972,296155,318797,302406,355355,269574,338118,236743,355355,243056,318797,216539,292972,253158,287605xm520419,145515c526732,146739,532541,150559,536077,156652c543148,168901,537782,184434,524712,189738l370341,252373,501730,149959c507286,145666,514105,144292,520419,145515xm23654,136976c29968,135737,36787,137110,42343,141435l173795,243912,19361,181277c6355,175973,1051,160377,7996,148191c11532,142067,17341,138215,23654,136976xm368408,115705c372772,114190,377760,114474,382148,117000c390861,122051,393134,133795,386946,141688l313455,236083,358408,125208c360302,120536,364043,117221,368408,115705xm176991,112170c181356,113685,185097,117000,186991,121672l231944,232547,158452,138152c152202,130133,154475,118515,163251,113464c167639,110938,172627,110654,176991,112170xm274562,0c288579,0,299438,12376,297544,26330l274562,191379,251580,26330c249623,12439,260482,0,274562,0xe">
                <v:path o:connectlocs="48771,339037;54420,350556;67164,352439;57924,361418;60157,374076;48771,368075;37384,374076;39530,361418;30334,352439;43034,350556;183614,290159;199555,404646;183614,422910;167673,404646;213131,261603;264107,327081;260779,344206;244312,338511;156636,259150;125455,336059;108988,341753;105660,324628;253422,253807;360542,297254;368425,320116;344601,324803;117134,247895;25998,318890;2174,314248;10057,291298;325682,202476;338820,213908;325682,225338;243524,213908;48377,197571;130535,209002;48289,220433;35151,209002;48377,197571;186985,176416;198372,199498;223817,203220;205423,221134;209759,246493;186985,234536;164213,246493;168592,221134;150199,203220;175599,199498;360980,100936;371841,108662;363958,131612;256881,175059;348017,104019;360980,100936;16407,95013;29370,98106;120550,169190;13429,125743;5546,102793;16407,95013;255540,80259;265071,81157;268399,98282;217423,163759;248604,86850;255540,80259;122767,77807;129703,84398;160884,161306;109907,95829;113236,78704;122767,77807;190445,0;206386,18263;190445,132750;174504,18263;190445,0" o:connectangles="0,0,0,0,0,0,0,0,0,0,0,0,0,0,0,0,0,0,0,0,0,0,0,0,0,0,0,0,0,0,0,0,0,0,0,0,0,0,0,0,0,0,0,0,0,0,0,0,0,0,0,0,0,0,0,0,0,0,0,0,0,0,0,0,0,0,0,0,0,0,0,0,0,0,0,0,0,0"/>
                <v:fill on="t" opacity="54394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4556B391">
      <w:pPr>
        <w:jc w:val="center"/>
        <w:rPr>
          <w:rFonts w:ascii="黑体" w:eastAsia="黑体"/>
          <w:b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71755</wp:posOffset>
                </wp:positionV>
                <wp:extent cx="548640" cy="619760"/>
                <wp:effectExtent l="0" t="0" r="10160" b="15240"/>
                <wp:wrapNone/>
                <wp:docPr id="9" name="任意多边形: 形状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47080" y="313690"/>
                          <a:ext cx="548640" cy="619760"/>
                        </a:xfrm>
                        <a:custGeom>
                          <a:avLst/>
                          <a:gdLst>
                            <a:gd name="connsiteX0" fmla="*/ 70313 w 539210"/>
                            <a:gd name="connsiteY0" fmla="*/ 488771 h 609685"/>
                            <a:gd name="connsiteX1" fmla="*/ 78457 w 539210"/>
                            <a:gd name="connsiteY1" fmla="*/ 505377 h 609685"/>
                            <a:gd name="connsiteX2" fmla="*/ 96830 w 539210"/>
                            <a:gd name="connsiteY2" fmla="*/ 508092 h 609685"/>
                            <a:gd name="connsiteX3" fmla="*/ 83508 w 539210"/>
                            <a:gd name="connsiteY3" fmla="*/ 521036 h 609685"/>
                            <a:gd name="connsiteX4" fmla="*/ 86728 w 539210"/>
                            <a:gd name="connsiteY4" fmla="*/ 539284 h 609685"/>
                            <a:gd name="connsiteX5" fmla="*/ 70313 w 539210"/>
                            <a:gd name="connsiteY5" fmla="*/ 530633 h 609685"/>
                            <a:gd name="connsiteX6" fmla="*/ 53897 w 539210"/>
                            <a:gd name="connsiteY6" fmla="*/ 539284 h 609685"/>
                            <a:gd name="connsiteX7" fmla="*/ 56991 w 539210"/>
                            <a:gd name="connsiteY7" fmla="*/ 521036 h 609685"/>
                            <a:gd name="connsiteX8" fmla="*/ 43732 w 539210"/>
                            <a:gd name="connsiteY8" fmla="*/ 508092 h 609685"/>
                            <a:gd name="connsiteX9" fmla="*/ 62042 w 539210"/>
                            <a:gd name="connsiteY9" fmla="*/ 505377 h 609685"/>
                            <a:gd name="connsiteX10" fmla="*/ 264713 w 539210"/>
                            <a:gd name="connsiteY10" fmla="*/ 418306 h 609685"/>
                            <a:gd name="connsiteX11" fmla="*/ 287695 w 539210"/>
                            <a:gd name="connsiteY11" fmla="*/ 583356 h 609685"/>
                            <a:gd name="connsiteX12" fmla="*/ 264713 w 539210"/>
                            <a:gd name="connsiteY12" fmla="*/ 609685 h 609685"/>
                            <a:gd name="connsiteX13" fmla="*/ 241731 w 539210"/>
                            <a:gd name="connsiteY13" fmla="*/ 583356 h 609685"/>
                            <a:gd name="connsiteX14" fmla="*/ 307267 w 539210"/>
                            <a:gd name="connsiteY14" fmla="*/ 377139 h 609685"/>
                            <a:gd name="connsiteX15" fmla="*/ 380759 w 539210"/>
                            <a:gd name="connsiteY15" fmla="*/ 471534 h 609685"/>
                            <a:gd name="connsiteX16" fmla="*/ 375961 w 539210"/>
                            <a:gd name="connsiteY16" fmla="*/ 496222 h 609685"/>
                            <a:gd name="connsiteX17" fmla="*/ 352221 w 539210"/>
                            <a:gd name="connsiteY17" fmla="*/ 488013 h 609685"/>
                            <a:gd name="connsiteX18" fmla="*/ 225820 w 539210"/>
                            <a:gd name="connsiteY18" fmla="*/ 373603 h 609685"/>
                            <a:gd name="connsiteX19" fmla="*/ 180866 w 539210"/>
                            <a:gd name="connsiteY19" fmla="*/ 484478 h 609685"/>
                            <a:gd name="connsiteX20" fmla="*/ 157127 w 539210"/>
                            <a:gd name="connsiteY20" fmla="*/ 492686 h 609685"/>
                            <a:gd name="connsiteX21" fmla="*/ 152328 w 539210"/>
                            <a:gd name="connsiteY21" fmla="*/ 467998 h 609685"/>
                            <a:gd name="connsiteX22" fmla="*/ 365354 w 539210"/>
                            <a:gd name="connsiteY22" fmla="*/ 365900 h 609685"/>
                            <a:gd name="connsiteX23" fmla="*/ 519787 w 539210"/>
                            <a:gd name="connsiteY23" fmla="*/ 428535 h 609685"/>
                            <a:gd name="connsiteX24" fmla="*/ 531152 w 539210"/>
                            <a:gd name="connsiteY24" fmla="*/ 461494 h 609685"/>
                            <a:gd name="connsiteX25" fmla="*/ 496805 w 539210"/>
                            <a:gd name="connsiteY25" fmla="*/ 468250 h 609685"/>
                            <a:gd name="connsiteX26" fmla="*/ 168870 w 539210"/>
                            <a:gd name="connsiteY26" fmla="*/ 357376 h 609685"/>
                            <a:gd name="connsiteX27" fmla="*/ 37481 w 539210"/>
                            <a:gd name="connsiteY27" fmla="*/ 459726 h 609685"/>
                            <a:gd name="connsiteX28" fmla="*/ 3135 w 539210"/>
                            <a:gd name="connsiteY28" fmla="*/ 453034 h 609685"/>
                            <a:gd name="connsiteX29" fmla="*/ 14499 w 539210"/>
                            <a:gd name="connsiteY29" fmla="*/ 419948 h 609685"/>
                            <a:gd name="connsiteX30" fmla="*/ 469530 w 539210"/>
                            <a:gd name="connsiteY30" fmla="*/ 291899 h 609685"/>
                            <a:gd name="connsiteX31" fmla="*/ 488471 w 539210"/>
                            <a:gd name="connsiteY31" fmla="*/ 308379 h 609685"/>
                            <a:gd name="connsiteX32" fmla="*/ 469530 w 539210"/>
                            <a:gd name="connsiteY32" fmla="*/ 324858 h 609685"/>
                            <a:gd name="connsiteX33" fmla="*/ 351084 w 539210"/>
                            <a:gd name="connsiteY33" fmla="*/ 308379 h 609685"/>
                            <a:gd name="connsiteX34" fmla="*/ 69745 w 539210"/>
                            <a:gd name="connsiteY34" fmla="*/ 284827 h 609685"/>
                            <a:gd name="connsiteX35" fmla="*/ 188190 w 539210"/>
                            <a:gd name="connsiteY35" fmla="*/ 301307 h 609685"/>
                            <a:gd name="connsiteX36" fmla="*/ 69618 w 539210"/>
                            <a:gd name="connsiteY36" fmla="*/ 317787 h 609685"/>
                            <a:gd name="connsiteX37" fmla="*/ 50677 w 539210"/>
                            <a:gd name="connsiteY37" fmla="*/ 301307 h 609685"/>
                            <a:gd name="connsiteX38" fmla="*/ 69745 w 539210"/>
                            <a:gd name="connsiteY38" fmla="*/ 284827 h 609685"/>
                            <a:gd name="connsiteX39" fmla="*/ 269574 w 539210"/>
                            <a:gd name="connsiteY39" fmla="*/ 254330 h 609685"/>
                            <a:gd name="connsiteX40" fmla="*/ 285990 w 539210"/>
                            <a:gd name="connsiteY40" fmla="*/ 287605 h 609685"/>
                            <a:gd name="connsiteX41" fmla="*/ 322673 w 539210"/>
                            <a:gd name="connsiteY41" fmla="*/ 292972 h 609685"/>
                            <a:gd name="connsiteX42" fmla="*/ 296155 w 539210"/>
                            <a:gd name="connsiteY42" fmla="*/ 318797 h 609685"/>
                            <a:gd name="connsiteX43" fmla="*/ 302406 w 539210"/>
                            <a:gd name="connsiteY43" fmla="*/ 355355 h 609685"/>
                            <a:gd name="connsiteX44" fmla="*/ 269574 w 539210"/>
                            <a:gd name="connsiteY44" fmla="*/ 338118 h 609685"/>
                            <a:gd name="connsiteX45" fmla="*/ 236743 w 539210"/>
                            <a:gd name="connsiteY45" fmla="*/ 355355 h 609685"/>
                            <a:gd name="connsiteX46" fmla="*/ 243056 w 539210"/>
                            <a:gd name="connsiteY46" fmla="*/ 318797 h 609685"/>
                            <a:gd name="connsiteX47" fmla="*/ 216539 w 539210"/>
                            <a:gd name="connsiteY47" fmla="*/ 292972 h 609685"/>
                            <a:gd name="connsiteX48" fmla="*/ 253158 w 539210"/>
                            <a:gd name="connsiteY48" fmla="*/ 287605 h 609685"/>
                            <a:gd name="connsiteX49" fmla="*/ 520419 w 539210"/>
                            <a:gd name="connsiteY49" fmla="*/ 145515 h 609685"/>
                            <a:gd name="connsiteX50" fmla="*/ 536077 w 539210"/>
                            <a:gd name="connsiteY50" fmla="*/ 156652 h 609685"/>
                            <a:gd name="connsiteX51" fmla="*/ 524712 w 539210"/>
                            <a:gd name="connsiteY51" fmla="*/ 189738 h 609685"/>
                            <a:gd name="connsiteX52" fmla="*/ 370341 w 539210"/>
                            <a:gd name="connsiteY52" fmla="*/ 252373 h 609685"/>
                            <a:gd name="connsiteX53" fmla="*/ 501730 w 539210"/>
                            <a:gd name="connsiteY53" fmla="*/ 149959 h 609685"/>
                            <a:gd name="connsiteX54" fmla="*/ 520419 w 539210"/>
                            <a:gd name="connsiteY54" fmla="*/ 145515 h 609685"/>
                            <a:gd name="connsiteX55" fmla="*/ 23654 w 539210"/>
                            <a:gd name="connsiteY55" fmla="*/ 136976 h 609685"/>
                            <a:gd name="connsiteX56" fmla="*/ 42343 w 539210"/>
                            <a:gd name="connsiteY56" fmla="*/ 141435 h 609685"/>
                            <a:gd name="connsiteX57" fmla="*/ 173795 w 539210"/>
                            <a:gd name="connsiteY57" fmla="*/ 243912 h 609685"/>
                            <a:gd name="connsiteX58" fmla="*/ 19361 w 539210"/>
                            <a:gd name="connsiteY58" fmla="*/ 181277 h 609685"/>
                            <a:gd name="connsiteX59" fmla="*/ 7996 w 539210"/>
                            <a:gd name="connsiteY59" fmla="*/ 148191 h 609685"/>
                            <a:gd name="connsiteX60" fmla="*/ 23654 w 539210"/>
                            <a:gd name="connsiteY60" fmla="*/ 136976 h 609685"/>
                            <a:gd name="connsiteX61" fmla="*/ 368408 w 539210"/>
                            <a:gd name="connsiteY61" fmla="*/ 115705 h 609685"/>
                            <a:gd name="connsiteX62" fmla="*/ 382148 w 539210"/>
                            <a:gd name="connsiteY62" fmla="*/ 117000 h 609685"/>
                            <a:gd name="connsiteX63" fmla="*/ 386946 w 539210"/>
                            <a:gd name="connsiteY63" fmla="*/ 141688 h 609685"/>
                            <a:gd name="connsiteX64" fmla="*/ 313455 w 539210"/>
                            <a:gd name="connsiteY64" fmla="*/ 236083 h 609685"/>
                            <a:gd name="connsiteX65" fmla="*/ 358408 w 539210"/>
                            <a:gd name="connsiteY65" fmla="*/ 125208 h 609685"/>
                            <a:gd name="connsiteX66" fmla="*/ 368408 w 539210"/>
                            <a:gd name="connsiteY66" fmla="*/ 115705 h 609685"/>
                            <a:gd name="connsiteX67" fmla="*/ 176991 w 539210"/>
                            <a:gd name="connsiteY67" fmla="*/ 112170 h 609685"/>
                            <a:gd name="connsiteX68" fmla="*/ 186991 w 539210"/>
                            <a:gd name="connsiteY68" fmla="*/ 121672 h 609685"/>
                            <a:gd name="connsiteX69" fmla="*/ 231944 w 539210"/>
                            <a:gd name="connsiteY69" fmla="*/ 232547 h 609685"/>
                            <a:gd name="connsiteX70" fmla="*/ 158452 w 539210"/>
                            <a:gd name="connsiteY70" fmla="*/ 138152 h 609685"/>
                            <a:gd name="connsiteX71" fmla="*/ 163251 w 539210"/>
                            <a:gd name="connsiteY71" fmla="*/ 113464 h 609685"/>
                            <a:gd name="connsiteX72" fmla="*/ 176991 w 539210"/>
                            <a:gd name="connsiteY72" fmla="*/ 112170 h 609685"/>
                            <a:gd name="connsiteX73" fmla="*/ 274562 w 539210"/>
                            <a:gd name="connsiteY73" fmla="*/ 0 h 609685"/>
                            <a:gd name="connsiteX74" fmla="*/ 297544 w 539210"/>
                            <a:gd name="connsiteY74" fmla="*/ 26330 h 609685"/>
                            <a:gd name="connsiteX75" fmla="*/ 274562 w 539210"/>
                            <a:gd name="connsiteY75" fmla="*/ 191379 h 609685"/>
                            <a:gd name="connsiteX76" fmla="*/ 251580 w 539210"/>
                            <a:gd name="connsiteY76" fmla="*/ 26330 h 609685"/>
                            <a:gd name="connsiteX77" fmla="*/ 274562 w 539210"/>
                            <a:gd name="connsiteY77" fmla="*/ 0 h 6096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539210" h="609685">
                              <a:moveTo>
                                <a:pt x="70313" y="488771"/>
                              </a:moveTo>
                              <a:lnTo>
                                <a:pt x="78457" y="505377"/>
                              </a:lnTo>
                              <a:lnTo>
                                <a:pt x="96830" y="508092"/>
                              </a:lnTo>
                              <a:lnTo>
                                <a:pt x="83508" y="521036"/>
                              </a:lnTo>
                              <a:lnTo>
                                <a:pt x="86728" y="539284"/>
                              </a:lnTo>
                              <a:lnTo>
                                <a:pt x="70313" y="530633"/>
                              </a:lnTo>
                              <a:lnTo>
                                <a:pt x="53897" y="539284"/>
                              </a:lnTo>
                              <a:lnTo>
                                <a:pt x="56991" y="521036"/>
                              </a:lnTo>
                              <a:lnTo>
                                <a:pt x="43732" y="508092"/>
                              </a:lnTo>
                              <a:lnTo>
                                <a:pt x="62042" y="505377"/>
                              </a:lnTo>
                              <a:close/>
                              <a:moveTo>
                                <a:pt x="264713" y="418306"/>
                              </a:moveTo>
                              <a:lnTo>
                                <a:pt x="287695" y="583356"/>
                              </a:lnTo>
                              <a:cubicBezTo>
                                <a:pt x="289589" y="597247"/>
                                <a:pt x="278729" y="609685"/>
                                <a:pt x="264713" y="609685"/>
                              </a:cubicBezTo>
                              <a:cubicBezTo>
                                <a:pt x="250633" y="609685"/>
                                <a:pt x="239773" y="597310"/>
                                <a:pt x="241731" y="583356"/>
                              </a:cubicBezTo>
                              <a:close/>
                              <a:moveTo>
                                <a:pt x="307267" y="377139"/>
                              </a:moveTo>
                              <a:lnTo>
                                <a:pt x="380759" y="471534"/>
                              </a:lnTo>
                              <a:cubicBezTo>
                                <a:pt x="387010" y="479553"/>
                                <a:pt x="384737" y="491170"/>
                                <a:pt x="375961" y="496222"/>
                              </a:cubicBezTo>
                              <a:cubicBezTo>
                                <a:pt x="367248" y="501273"/>
                                <a:pt x="356009" y="497358"/>
                                <a:pt x="352221" y="488013"/>
                              </a:cubicBezTo>
                              <a:close/>
                              <a:moveTo>
                                <a:pt x="225820" y="373603"/>
                              </a:moveTo>
                              <a:lnTo>
                                <a:pt x="180866" y="484478"/>
                              </a:lnTo>
                              <a:cubicBezTo>
                                <a:pt x="177078" y="493822"/>
                                <a:pt x="165840" y="497737"/>
                                <a:pt x="157127" y="492686"/>
                              </a:cubicBezTo>
                              <a:cubicBezTo>
                                <a:pt x="148350" y="487635"/>
                                <a:pt x="146078" y="476017"/>
                                <a:pt x="152328" y="467998"/>
                              </a:cubicBezTo>
                              <a:close/>
                              <a:moveTo>
                                <a:pt x="365354" y="365900"/>
                              </a:moveTo>
                              <a:lnTo>
                                <a:pt x="519787" y="428535"/>
                              </a:lnTo>
                              <a:cubicBezTo>
                                <a:pt x="532794" y="433839"/>
                                <a:pt x="538224" y="449371"/>
                                <a:pt x="531152" y="461494"/>
                              </a:cubicBezTo>
                              <a:cubicBezTo>
                                <a:pt x="524081" y="473744"/>
                                <a:pt x="507918" y="476901"/>
                                <a:pt x="496805" y="468250"/>
                              </a:cubicBezTo>
                              <a:close/>
                              <a:moveTo>
                                <a:pt x="168870" y="357376"/>
                              </a:moveTo>
                              <a:lnTo>
                                <a:pt x="37481" y="459726"/>
                              </a:lnTo>
                              <a:cubicBezTo>
                                <a:pt x="26369" y="468314"/>
                                <a:pt x="10206" y="465220"/>
                                <a:pt x="3135" y="453034"/>
                              </a:cubicBezTo>
                              <a:cubicBezTo>
                                <a:pt x="-3937" y="440784"/>
                                <a:pt x="1430" y="425252"/>
                                <a:pt x="14499" y="419948"/>
                              </a:cubicBezTo>
                              <a:close/>
                              <a:moveTo>
                                <a:pt x="469530" y="291899"/>
                              </a:moveTo>
                              <a:cubicBezTo>
                                <a:pt x="479506" y="290510"/>
                                <a:pt x="488471" y="298276"/>
                                <a:pt x="488471" y="308379"/>
                              </a:cubicBezTo>
                              <a:cubicBezTo>
                                <a:pt x="488471" y="318481"/>
                                <a:pt x="479506" y="326311"/>
                                <a:pt x="469530" y="324858"/>
                              </a:cubicBezTo>
                              <a:lnTo>
                                <a:pt x="351084" y="308379"/>
                              </a:lnTo>
                              <a:close/>
                              <a:moveTo>
                                <a:pt x="69745" y="284827"/>
                              </a:moveTo>
                              <a:lnTo>
                                <a:pt x="188190" y="301307"/>
                              </a:lnTo>
                              <a:lnTo>
                                <a:pt x="69618" y="317787"/>
                              </a:lnTo>
                              <a:cubicBezTo>
                                <a:pt x="59643" y="319176"/>
                                <a:pt x="50677" y="311409"/>
                                <a:pt x="50677" y="301307"/>
                              </a:cubicBezTo>
                              <a:cubicBezTo>
                                <a:pt x="50677" y="291204"/>
                                <a:pt x="59643" y="283438"/>
                                <a:pt x="69745" y="284827"/>
                              </a:cubicBezTo>
                              <a:close/>
                              <a:moveTo>
                                <a:pt x="269574" y="254330"/>
                              </a:moveTo>
                              <a:lnTo>
                                <a:pt x="285990" y="287605"/>
                              </a:lnTo>
                              <a:lnTo>
                                <a:pt x="322673" y="292972"/>
                              </a:lnTo>
                              <a:lnTo>
                                <a:pt x="296155" y="318797"/>
                              </a:lnTo>
                              <a:lnTo>
                                <a:pt x="302406" y="355355"/>
                              </a:lnTo>
                              <a:lnTo>
                                <a:pt x="269574" y="338118"/>
                              </a:lnTo>
                              <a:lnTo>
                                <a:pt x="236743" y="355355"/>
                              </a:lnTo>
                              <a:lnTo>
                                <a:pt x="243056" y="318797"/>
                              </a:lnTo>
                              <a:lnTo>
                                <a:pt x="216539" y="292972"/>
                              </a:lnTo>
                              <a:lnTo>
                                <a:pt x="253158" y="287605"/>
                              </a:lnTo>
                              <a:close/>
                              <a:moveTo>
                                <a:pt x="520419" y="145515"/>
                              </a:moveTo>
                              <a:cubicBezTo>
                                <a:pt x="526732" y="146739"/>
                                <a:pt x="532541" y="150559"/>
                                <a:pt x="536077" y="156652"/>
                              </a:cubicBezTo>
                              <a:cubicBezTo>
                                <a:pt x="543148" y="168901"/>
                                <a:pt x="537782" y="184434"/>
                                <a:pt x="524712" y="189738"/>
                              </a:cubicBezTo>
                              <a:lnTo>
                                <a:pt x="370341" y="252373"/>
                              </a:lnTo>
                              <a:lnTo>
                                <a:pt x="501730" y="149959"/>
                              </a:lnTo>
                              <a:cubicBezTo>
                                <a:pt x="507286" y="145666"/>
                                <a:pt x="514105" y="144292"/>
                                <a:pt x="520419" y="145515"/>
                              </a:cubicBezTo>
                              <a:close/>
                              <a:moveTo>
                                <a:pt x="23654" y="136976"/>
                              </a:moveTo>
                              <a:cubicBezTo>
                                <a:pt x="29968" y="135737"/>
                                <a:pt x="36787" y="137110"/>
                                <a:pt x="42343" y="141435"/>
                              </a:cubicBezTo>
                              <a:lnTo>
                                <a:pt x="173795" y="243912"/>
                              </a:lnTo>
                              <a:lnTo>
                                <a:pt x="19361" y="181277"/>
                              </a:lnTo>
                              <a:cubicBezTo>
                                <a:pt x="6355" y="175973"/>
                                <a:pt x="1051" y="160377"/>
                                <a:pt x="7996" y="148191"/>
                              </a:cubicBezTo>
                              <a:cubicBezTo>
                                <a:pt x="11532" y="142067"/>
                                <a:pt x="17341" y="138215"/>
                                <a:pt x="23654" y="136976"/>
                              </a:cubicBezTo>
                              <a:close/>
                              <a:moveTo>
                                <a:pt x="368408" y="115705"/>
                              </a:moveTo>
                              <a:cubicBezTo>
                                <a:pt x="372772" y="114190"/>
                                <a:pt x="377760" y="114474"/>
                                <a:pt x="382148" y="117000"/>
                              </a:cubicBezTo>
                              <a:cubicBezTo>
                                <a:pt x="390861" y="122051"/>
                                <a:pt x="393134" y="133795"/>
                                <a:pt x="386946" y="141688"/>
                              </a:cubicBezTo>
                              <a:lnTo>
                                <a:pt x="313455" y="236083"/>
                              </a:lnTo>
                              <a:lnTo>
                                <a:pt x="358408" y="125208"/>
                              </a:lnTo>
                              <a:cubicBezTo>
                                <a:pt x="360302" y="120536"/>
                                <a:pt x="364043" y="117221"/>
                                <a:pt x="368408" y="115705"/>
                              </a:cubicBezTo>
                              <a:close/>
                              <a:moveTo>
                                <a:pt x="176991" y="112170"/>
                              </a:moveTo>
                              <a:cubicBezTo>
                                <a:pt x="181356" y="113685"/>
                                <a:pt x="185097" y="117000"/>
                                <a:pt x="186991" y="121672"/>
                              </a:cubicBezTo>
                              <a:lnTo>
                                <a:pt x="231944" y="232547"/>
                              </a:lnTo>
                              <a:lnTo>
                                <a:pt x="158452" y="138152"/>
                              </a:lnTo>
                              <a:cubicBezTo>
                                <a:pt x="152202" y="130133"/>
                                <a:pt x="154475" y="118515"/>
                                <a:pt x="163251" y="113464"/>
                              </a:cubicBezTo>
                              <a:cubicBezTo>
                                <a:pt x="167639" y="110938"/>
                                <a:pt x="172627" y="110654"/>
                                <a:pt x="176991" y="112170"/>
                              </a:cubicBezTo>
                              <a:close/>
                              <a:moveTo>
                                <a:pt x="274562" y="0"/>
                              </a:moveTo>
                              <a:cubicBezTo>
                                <a:pt x="288579" y="0"/>
                                <a:pt x="299438" y="12376"/>
                                <a:pt x="297544" y="26330"/>
                              </a:cubicBezTo>
                              <a:lnTo>
                                <a:pt x="274562" y="191379"/>
                              </a:lnTo>
                              <a:lnTo>
                                <a:pt x="251580" y="26330"/>
                              </a:lnTo>
                              <a:cubicBezTo>
                                <a:pt x="249623" y="12439"/>
                                <a:pt x="260482" y="0"/>
                                <a:pt x="2745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A0800">
                            <a:alpha val="8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wrap="square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: 形状 9" o:spid="_x0000_s1026" o:spt="100" style="position:absolute;left:0pt;margin-left:215.4pt;margin-top:5.65pt;height:48.8pt;width:43.2pt;z-index:251668480;v-text-anchor:middle;mso-width-relative:page;mso-height-relative:page;" fillcolor="#8A0800" filled="t" stroked="f" coordsize="539210,609685" o:gfxdata="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" path="m70313,488771l78457,505377,96830,508092,83508,521036,86728,539284,70313,530633,53897,539284,56991,521036,43732,508092,62042,505377xm264713,418306l287695,583356c289589,597247,278729,609685,264713,609685c250633,609685,239773,597310,241731,583356xm307267,377139l380759,471534c387010,479553,384737,491170,375961,496222c367248,501273,356009,497358,352221,488013xm225820,373603l180866,484478c177078,493822,165840,497737,157127,492686c148350,487635,146078,476017,152328,467998xm365354,365900l519787,428535c532794,433839,538224,449371,531152,461494c524081,473744,507918,476901,496805,468250xm168870,357376l37481,459726c26369,468314,10206,465220,3135,453034c-3937,440784,1430,425252,14499,419948xm469530,291899c479506,290510,488471,298276,488471,308379c488471,318481,479506,326311,469530,324858l351084,308379xm69745,284827l188190,301307,69618,317787c59643,319176,50677,311409,50677,301307c50677,291204,59643,283438,69745,284827xm269574,254330l285990,287605,322673,292972,296155,318797,302406,355355,269574,338118,236743,355355,243056,318797,216539,292972,253158,287605xm520419,145515c526732,146739,532541,150559,536077,156652c543148,168901,537782,184434,524712,189738l370341,252373,501730,149959c507286,145666,514105,144292,520419,145515xm23654,136976c29968,135737,36787,137110,42343,141435l173795,243912,19361,181277c6355,175973,1051,160377,7996,148191c11532,142067,17341,138215,23654,136976xm368408,115705c372772,114190,377760,114474,382148,117000c390861,122051,393134,133795,386946,141688l313455,236083,358408,125208c360302,120536,364043,117221,368408,115705xm176991,112170c181356,113685,185097,117000,186991,121672l231944,232547,158452,138152c152202,130133,154475,118515,163251,113464c167639,110938,172627,110654,176991,112170xm274562,0c288579,0,299438,12376,297544,26330l274562,191379,251580,26330c249623,12439,260482,0,274562,0xe">
                <v:path o:connectlocs="71542,496847;79829,513728;98523,516488;84968,529646;88244,548195;71542,539401;54839,548195;57987,529646;44496,516488;63127,513728;269342,425218;292726,592995;269342,619760;245958,592995;312640,383371;387417,479326;382536,504422;358380,496077;229769,379776;184029,492483;159874,500827;154991,475731;371743,371946;528877,435616;540441,469120;505493,475987;171823,363281;38136,467322;3189,460520;14752,426887;477741,296722;497013,313474;477741,330226;357223,313474;70964,289533;191481,306286;70835,323038;51563,306286;70964,289533;274288,258532;290991,292357;328316,297813;301334,324065;307694,361227;274288,343705;240883,361227;247306,324065;220325,297813;257585,292357;529520,147919;545452,159240;533888,192873;376817,256543;510504,152437;529520,147919;24067,139239;43083,143772;176834,247942;19699,184272;8135,150639;24067,139239;374850,117617;388831,118933;393713,144029;318936,239984;364676,127277;374850,117617;180086,114023;190261,123682;236000,236389;161223,140434;166106,115338;180086,114023;279363,0;302747,26765;279363,194541;255979,26765;279363,0" o:connectangles="0,0,0,0,0,0,0,0,0,0,0,0,0,0,0,0,0,0,0,0,0,0,0,0,0,0,0,0,0,0,0,0,0,0,0,0,0,0,0,0,0,0,0,0,0,0,0,0,0,0,0,0,0,0,0,0,0,0,0,0,0,0,0,0,0,0,0,0,0,0,0,0,0,0,0,0,0,0"/>
                <v:fill on="t" opacity="54394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 w14:paraId="3A2A2C26">
      <w:pPr>
        <w:jc w:val="center"/>
        <w:rPr>
          <w:rFonts w:hint="eastAsia" w:ascii="黑体" w:eastAsia="黑体"/>
          <w:b/>
          <w:sz w:val="40"/>
          <w:szCs w:val="40"/>
        </w:rPr>
      </w:pPr>
    </w:p>
    <w:p w14:paraId="65173039">
      <w:pPr>
        <w:jc w:val="center"/>
        <w:rPr>
          <w:rFonts w:hint="eastAsia" w:ascii="黑体" w:eastAsia="黑体"/>
          <w:b/>
          <w:sz w:val="40"/>
          <w:szCs w:val="40"/>
        </w:rPr>
      </w:pPr>
    </w:p>
    <w:p w14:paraId="4E23F8BE">
      <w:pPr>
        <w:jc w:val="center"/>
        <w:rPr>
          <w:rFonts w:hint="eastAsia" w:ascii="黑体" w:eastAsia="黑体"/>
          <w:b/>
          <w:sz w:val="40"/>
          <w:szCs w:val="40"/>
        </w:rPr>
      </w:pPr>
    </w:p>
    <w:p w14:paraId="3E1664D2">
      <w:pPr>
        <w:jc w:val="center"/>
        <w:rPr>
          <w:rFonts w:hint="eastAsia" w:ascii="黑体" w:eastAsia="黑体"/>
          <w:b/>
          <w:sz w:val="40"/>
          <w:szCs w:val="40"/>
        </w:rPr>
      </w:pPr>
    </w:p>
    <w:p w14:paraId="62920B5A">
      <w:pPr>
        <w:jc w:val="center"/>
        <w:rPr>
          <w:rFonts w:hint="eastAsia" w:ascii="黑体" w:eastAsia="黑体"/>
          <w:b/>
          <w:sz w:val="40"/>
          <w:szCs w:val="40"/>
        </w:rPr>
      </w:pPr>
      <w:r>
        <w:rPr>
          <w:rFonts w:hint="eastAsia" w:ascii="黑体" w:eastAsia="黑体"/>
          <w:b/>
          <w:sz w:val="40"/>
          <w:szCs w:val="40"/>
        </w:rPr>
        <w:t>2025-2026</w:t>
      </w:r>
      <w:r>
        <w:rPr>
          <w:rFonts w:hint="eastAsia" w:ascii="黑体" w:eastAsia="黑体"/>
          <w:b/>
          <w:sz w:val="40"/>
          <w:szCs w:val="40"/>
          <w:lang w:eastAsia="zh-CN"/>
        </w:rPr>
        <w:t>学年第一</w:t>
      </w:r>
      <w:r>
        <w:rPr>
          <w:rFonts w:hint="eastAsia" w:ascii="黑体" w:eastAsia="黑体"/>
          <w:b/>
          <w:sz w:val="40"/>
          <w:szCs w:val="40"/>
        </w:rPr>
        <w:t>学期</w:t>
      </w:r>
    </w:p>
    <w:p w14:paraId="5D08BBA6">
      <w:pPr>
        <w:jc w:val="center"/>
        <w:rPr>
          <w:rFonts w:hint="eastAsia" w:ascii="黑体" w:eastAsia="黑体"/>
          <w:b/>
          <w:sz w:val="40"/>
          <w:szCs w:val="40"/>
        </w:rPr>
      </w:pPr>
      <w:r>
        <w:rPr>
          <w:rFonts w:hint="eastAsia" w:ascii="黑体" w:eastAsia="黑体"/>
          <w:b/>
          <w:sz w:val="40"/>
          <w:szCs w:val="40"/>
        </w:rPr>
        <w:t>寒假致学生家长的一封信</w:t>
      </w:r>
    </w:p>
    <w:p w14:paraId="6E23244B">
      <w:pPr>
        <w:jc w:val="center"/>
        <w:rPr>
          <w:rFonts w:hint="eastAsia" w:ascii="黑体" w:eastAsia="黑体"/>
          <w:b/>
          <w:sz w:val="40"/>
          <w:szCs w:val="40"/>
        </w:rPr>
      </w:pPr>
    </w:p>
    <w:p w14:paraId="4A2838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尊敬的各位家长：</w:t>
      </w:r>
    </w:p>
    <w:p w14:paraId="3633F1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您辛苦啦！首先感谢您一直以来对我校工作的信任、理解和支持！在您的全力支持下，您的孩子圆满地完成了本学期的学习任务。寒假将至，为了让您的孩子度过一个健康、安全、愉快、充实而有意义的假期，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学校写了这封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致家长的一封信，提出学生放假期间的相关要求和建议，希望得到您的全力配合！</w:t>
      </w:r>
    </w:p>
    <w:p w14:paraId="1EE86A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2" w:firstLineChars="200"/>
        <w:jc w:val="left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一、放假时间安排</w:t>
      </w:r>
    </w:p>
    <w:p w14:paraId="60FE7A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1. 学生放假时间：2026年2月4日12:00放假（职业班），高一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年级16:00放假；</w:t>
      </w:r>
      <w:bookmarkStart w:id="2" w:name="_GoBack"/>
      <w:bookmarkEnd w:id="2"/>
      <w:r>
        <w:rPr>
          <w:rFonts w:hint="eastAsia" w:ascii="仿宋" w:hAnsi="仿宋" w:eastAsia="仿宋" w:cs="仿宋"/>
          <w:color w:val="auto"/>
          <w:sz w:val="28"/>
          <w:szCs w:val="28"/>
        </w:rPr>
        <w:t>高二年级17:30放假；</w:t>
      </w:r>
      <w:bookmarkStart w:id="0" w:name="OLE_LINK1"/>
      <w:bookmarkStart w:id="1" w:name="OLE_LINK2"/>
      <w:r>
        <w:rPr>
          <w:rFonts w:hint="eastAsia" w:ascii="仿宋" w:hAnsi="仿宋" w:eastAsia="仿宋" w:cs="仿宋"/>
          <w:color w:val="auto"/>
          <w:sz w:val="28"/>
          <w:szCs w:val="28"/>
        </w:rPr>
        <w:t>高三年级、23级综合单招高考班2月11日12:00放假</w:t>
      </w:r>
      <w:bookmarkEnd w:id="0"/>
      <w:bookmarkEnd w:id="1"/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</w:p>
    <w:p w14:paraId="3F0F6A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2. 学生下学期返校时间：2026年3月4日（正月十六）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，学生到校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报名，上晚自习，3月5日正式上课；高三年级、23级综合单招高考班2月23日（正月初七）晚到校，上晚自习，2月24日（正月初八）正式上课。</w:t>
      </w:r>
    </w:p>
    <w:p w14:paraId="07918E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2" w:firstLineChars="200"/>
        <w:jc w:val="left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二、做好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  <w:t>假期</w:t>
      </w: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学业规划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  <w:t>安排</w:t>
      </w:r>
    </w:p>
    <w:p w14:paraId="74E681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1.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学会自我管理，合理安排好假期生活，做到生活有规律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学习有计划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。针对自身薄弱科目，有计划地进行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自主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学习，不断提升自身专业能力，按要求完成寒假作业。</w:t>
      </w:r>
    </w:p>
    <w:p w14:paraId="37ACB3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2.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收看教育和新闻类电视节目，增长知识、拓宽视野，学习了解中华优秀传统文化，保持身心健康。按时作息，不过度使用手机、电脑等电子设备，不沉迷网络游戏，注意用眼卫生，做好近视防护。</w:t>
      </w:r>
    </w:p>
    <w:p w14:paraId="7FDA06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3.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注意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对孩子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行为习惯的养成教育。让子女做一些力所能及的家务，增强劳动观念，养成勤俭节约、热爱劳动、讲究卫生的良好习惯。培养子女尊老爱幼、助人为乐、礼貌待人、与人为善等优良品格。</w:t>
      </w:r>
    </w:p>
    <w:p w14:paraId="098AF3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4.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走读生家长要培养孩子独立生活能力和集体生活观念，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以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逐步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适应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住校生活。</w:t>
      </w:r>
    </w:p>
    <w:p w14:paraId="254BE0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5.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科学安排假期实践活动。参加体育锻炼，参与家庭劳动，积极参加志愿服务活动及其他健康有益的社会实践。鼓励子女在科学做好个人防护的前提下，积极投身社会实践、志愿服务与公益劳动，回馈家乡，服务基层，培育家国情怀，强化自信担当。</w:t>
      </w:r>
    </w:p>
    <w:p w14:paraId="3444C3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2" w:firstLineChars="200"/>
        <w:jc w:val="left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三、假期注意事项</w:t>
      </w:r>
    </w:p>
    <w:p w14:paraId="47E139D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Chars="0"/>
        <w:jc w:val="left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遵守交通法规</w:t>
      </w:r>
    </w:p>
    <w:p w14:paraId="3BF294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外出时系牢安全弦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不坐“三无”车辆，未满16周岁不驾驶电动自行车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未满18周岁不得驾驶摩托车和机动车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。过马路时注意过往车辆，不在马路上嬉戏打闹，不在行走和骑车时使用电子产品，不闯红灯，不翻越围栏等，时刻严格遵守交通规则。</w:t>
      </w:r>
      <w:r>
        <w:rPr>
          <w:rFonts w:hint="eastAsia" w:ascii="仿宋" w:hAnsi="仿宋" w:eastAsia="仿宋" w:cs="仿宋"/>
          <w:bCs/>
          <w:color w:val="auto"/>
          <w:sz w:val="28"/>
          <w:szCs w:val="28"/>
        </w:rPr>
        <w:t>安全乘坐公共交通工具，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先下后上文明乘车，站立时抓紧扶手不看手机。保管好随身携带物品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发现可疑物品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应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及时报告工作人员，不擅自处置。</w:t>
      </w:r>
    </w:p>
    <w:p w14:paraId="75C75ED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安全用电</w:t>
      </w:r>
      <w:r>
        <w:rPr>
          <w:rFonts w:hint="eastAsia" w:ascii="仿宋" w:hAnsi="仿宋" w:eastAsia="仿宋" w:cs="仿宋"/>
          <w:b/>
          <w:bCs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用气</w:t>
      </w:r>
      <w:r>
        <w:rPr>
          <w:rFonts w:hint="eastAsia" w:ascii="仿宋" w:hAnsi="仿宋" w:eastAsia="仿宋" w:cs="仿宋"/>
          <w:b/>
          <w:bCs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、用火</w:t>
      </w:r>
    </w:p>
    <w:p w14:paraId="77443A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不使用“三无”电器，不在同一接线板上同时使</w:t>
      </w:r>
    </w:p>
    <w:p w14:paraId="1C303F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用多种大功率电器，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不在野外使用明火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不用湿手触摸</w:t>
      </w:r>
    </w:p>
    <w:p w14:paraId="42637B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电源开关和电器。使用燃气设备应开窗通风并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加强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看</w:t>
      </w:r>
    </w:p>
    <w:p w14:paraId="12CCEE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管，使用后及时关闭。发现火情及时到室外拨打119。</w:t>
      </w:r>
    </w:p>
    <w:p w14:paraId="2553BC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冬季使用炭火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煤气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取暖注意安全，防止一氧化碳中毒。</w:t>
      </w:r>
    </w:p>
    <w:p w14:paraId="010108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</w:p>
    <w:p w14:paraId="4915A60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预防流行疾病</w:t>
      </w:r>
    </w:p>
    <w:p w14:paraId="49FD0D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注意个人卫生，勤洗手勤换衣，居家时经常开窗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换气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。注意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饮食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营养均衡，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保持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作息规律，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保证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睡眠充足，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加强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运动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锻炼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。</w:t>
      </w:r>
    </w:p>
    <w:p w14:paraId="6AD03822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注重自我保护</w:t>
      </w:r>
    </w:p>
    <w:p w14:paraId="4205FE6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不去未成年人不适宜进入的营业性歌舞娱乐场所、互联网上网服务场所、酒吧等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eastAsia="zh-CN" w:bidi="ar"/>
        </w:rPr>
        <w:t>场所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。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val="en-US" w:eastAsia="zh-CN" w:bidi="ar"/>
        </w:rPr>
        <w:t>禁止在任何情况下接触特制的“开心水”“跳跳糖”等危害身心健康的违禁物品，避免不正当使用“笑气”“丁烷”等危险气体。同时，鼓励积极参与博物馆等青少年社会实践场所的活动。</w:t>
      </w:r>
    </w:p>
    <w:p w14:paraId="367794C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关注反诈安全</w:t>
      </w:r>
    </w:p>
    <w:p w14:paraId="5FBB27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严格控制上网时间，不沉溺虚拟空间。增强网络安全意识，不浏览低俗不良信息。规范网络安全行为，不发表侮辱欺凌他人言论，不在网上购买不安全用品或食品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eastAsia="zh-CN" w:bidi="ar"/>
        </w:rPr>
        <w:t>。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不随意添加陌生网友，不单独约见网友。注意个人及家庭信息的保密。如遇要求转账等诈骗电话，及时与家长确认。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不参与非法组织活动，防传销、防诈骗、防范人身侵害。</w:t>
      </w:r>
    </w:p>
    <w:p w14:paraId="73437F3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不入危险区域</w:t>
      </w:r>
    </w:p>
    <w:p w14:paraId="14D95E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不擅自进入轨道区间、在建工地、荒地、高压电线附近、停车场、危化品仓库等危险区域。</w:t>
      </w:r>
    </w:p>
    <w:p w14:paraId="15A38DF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遵守公共秩序</w:t>
      </w:r>
    </w:p>
    <w:p w14:paraId="5C8F2F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公共区域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乘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坐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自动扶梯抓好扶手，留意前方，注意脚下。遇到人流拥挤要镇定，注意躲避，避免摔跤，不逆人流行走。遇到突发事件不慌张，要听从工作人员指挥或沿安全通道有序撤离。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少去或不去人多拥挤的公共场所。</w:t>
      </w:r>
    </w:p>
    <w:p w14:paraId="5992B3E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防范溺水事件</w:t>
      </w:r>
    </w:p>
    <w:p w14:paraId="44A416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不在河边、亲水平台、工地水塘等区域玩耍，不捡拾掉入河道等水域的物品。发现落水者，立即寻求成人帮助，不盲目施救。</w:t>
      </w:r>
    </w:p>
    <w:p w14:paraId="05F48B4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遵守烟花爆竹燃放规定</w:t>
      </w:r>
    </w:p>
    <w:p w14:paraId="418BCF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购买有资质的合格的烟花爆竹。不在禁放区域燃放烟花爆竹。</w:t>
      </w:r>
    </w:p>
    <w:p w14:paraId="7427CCF3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安全快乐旅行</w:t>
      </w:r>
    </w:p>
    <w:p w14:paraId="04BFB0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64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确需外出旅行的，一定要做好多方面的安全防护。选择正规、信誉好的旅行社旅游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签订旅游合同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auto"/>
          <w:spacing w:val="20"/>
          <w:kern w:val="0"/>
          <w:sz w:val="28"/>
          <w:szCs w:val="28"/>
          <w:shd w:val="clear" w:color="auto" w:fill="FFFFFF"/>
          <w:lang w:bidi="ar"/>
        </w:rPr>
        <w:t>购买旅游保险。住宿宾馆，要熟悉逃生通道。</w:t>
      </w:r>
    </w:p>
    <w:p w14:paraId="641D77E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230" w:leftChars="0" w:firstLine="400" w:firstLineChars="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学会情绪管理</w:t>
      </w:r>
    </w:p>
    <w:p w14:paraId="732805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感到烦恼时，可通过运动、沟通、倾诉等予以排解。情绪波动强烈时，主动寻求家长、老师等帮助。多微笑，多自信，开心过好每一天。家长应多关心关注孩子的心理健康，多与孩子沟通、交流。</w:t>
      </w:r>
    </w:p>
    <w:p w14:paraId="47EF24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家庭教育是孩子成人成才的重要环节，请各位家长按照《中华人民共和国家庭教育促进法》规定的职责履职尽责，切实履行监护人责任，学生离</w:t>
      </w:r>
    </w:p>
    <w:p w14:paraId="16B00B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校期间的安全教育责任由家长（监护人）负责。</w:t>
      </w:r>
    </w:p>
    <w:p w14:paraId="64E960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学生的发展离不开学校和家长的密切配合，在此感谢家长对</w:t>
      </w:r>
    </w:p>
    <w:p w14:paraId="2E6E03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学校工作的配合。如想进一步了解学生的在校生活，多与孩子班</w:t>
      </w:r>
    </w:p>
    <w:p w14:paraId="1855C9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主任联系沟通，关切学生的点滴成长，助力学生成人成才之路。</w:t>
      </w:r>
    </w:p>
    <w:p w14:paraId="7D3483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最后祝各位家长朋友新年快乐，身体健康，阖家幸福！</w:t>
      </w:r>
    </w:p>
    <w:p w14:paraId="5A7604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</w:p>
    <w:p w14:paraId="75167E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仿宋" w:hAnsi="仿宋" w:eastAsia="仿宋" w:cs="仿宋"/>
          <w:sz w:val="28"/>
          <w:szCs w:val="28"/>
        </w:rPr>
        <w:t>旬阳市职业中等专业学校</w:t>
      </w:r>
    </w:p>
    <w:p w14:paraId="3C8A94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/>
        <w:textAlignment w:val="auto"/>
        <w:rPr>
          <w:rFonts w:hint="eastAsia" w:ascii="仿宋" w:hAnsi="仿宋" w:eastAsia="仿宋" w:cs="仿宋"/>
          <w:b/>
          <w:bCs/>
          <w:color w:val="EE5C3B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sz w:val="28"/>
          <w:szCs w:val="28"/>
        </w:rPr>
        <w:t>2026年2月3日</w:t>
      </w:r>
    </w:p>
    <w:p w14:paraId="3392E1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ind w:firstLine="560" w:firstLineChars="200"/>
        <w:textAlignment w:val="auto"/>
        <w:rPr>
          <w:rFonts w:ascii="汉仪放肆骄傲体简" w:hAnsi="汉仪放肆骄傲体简" w:eastAsia="汉仪放肆骄傲体简" w:cs="汉仪放肆骄傲体简"/>
          <w:sz w:val="28"/>
          <w:szCs w:val="28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F2051B4-C900-450D-BB2B-8C178E3B5C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放肆骄傲体简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2" w:fontKey="{F593BEE6-D08C-497E-B395-9BCF1F1FA1D8}"/>
  </w:font>
  <w:font w:name="汉仪迪升英雄体W">
    <w:panose1 w:val="00020600040101010101"/>
    <w:charset w:val="86"/>
    <w:family w:val="auto"/>
    <w:pitch w:val="default"/>
    <w:sig w:usb0="A00002BF" w:usb1="0ACF64FA" w:usb2="00000016" w:usb3="00000000" w:csb0="0004009F" w:csb1="00000000"/>
    <w:embedRegular r:id="rId3" w:fontKey="{DCE5E74D-E700-4E2C-B754-6BCAFDA7FC62}"/>
  </w:font>
  <w:font w:name="站酷快乐体">
    <w:panose1 w:val="02010600030101010101"/>
    <w:charset w:val="80"/>
    <w:family w:val="auto"/>
    <w:pitch w:val="default"/>
    <w:sig w:usb0="80000283" w:usb1="080F1C10" w:usb2="00000016" w:usb3="00000000" w:csb0="40020001" w:csb1="C0D60000"/>
    <w:embedRegular r:id="rId4" w:fontKey="{567C3975-2212-4AE7-85C2-4BEEE092F10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A73FCCF-7230-40FF-BA28-0F78E8744D30}"/>
  </w:font>
  <w:font w:name="WPSEMBED1">
    <w:panose1 w:val="00020600040101010101"/>
    <w:charset w:val="86"/>
    <w:family w:val="auto"/>
    <w:pitch w:val="default"/>
    <w:sig w:usb0="A00002BF" w:usb1="0ACF64FA" w:usb2="00000016" w:usb3="00000000" w:csb0="0004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889633">
    <w:pPr>
      <w:pStyle w:val="3"/>
    </w:pPr>
    <w: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850" cy="10696575"/>
          <wp:effectExtent l="0" t="0" r="6350" b="22225"/>
          <wp:wrapNone/>
          <wp:docPr id="14" name="WordPictureWatermark48618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48618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D72B17"/>
    <w:multiLevelType w:val="singleLevel"/>
    <w:tmpl w:val="CFD72B17"/>
    <w:lvl w:ilvl="0" w:tentative="0">
      <w:start w:val="1"/>
      <w:numFmt w:val="decimal"/>
      <w:suff w:val="nothing"/>
      <w:lvlText w:val="%1．"/>
      <w:lvlJc w:val="left"/>
      <w:pPr>
        <w:ind w:left="-17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4E69BB"/>
    <w:rsid w:val="00021E27"/>
    <w:rsid w:val="000D5CD9"/>
    <w:rsid w:val="00122E3E"/>
    <w:rsid w:val="003B69ED"/>
    <w:rsid w:val="004E640D"/>
    <w:rsid w:val="00607FDB"/>
    <w:rsid w:val="00701E4D"/>
    <w:rsid w:val="007B3992"/>
    <w:rsid w:val="00940FF4"/>
    <w:rsid w:val="009575D5"/>
    <w:rsid w:val="0096129C"/>
    <w:rsid w:val="009F3D8A"/>
    <w:rsid w:val="00A267D2"/>
    <w:rsid w:val="00B331F5"/>
    <w:rsid w:val="00B85465"/>
    <w:rsid w:val="00C76E11"/>
    <w:rsid w:val="00F34049"/>
    <w:rsid w:val="3E6776A7"/>
    <w:rsid w:val="5F9F1CB5"/>
    <w:rsid w:val="66835379"/>
    <w:rsid w:val="6A7F73D8"/>
    <w:rsid w:val="797F85E3"/>
    <w:rsid w:val="DE762608"/>
    <w:rsid w:val="F7CF908F"/>
    <w:rsid w:val="FDDEE2CB"/>
    <w:rsid w:val="FF4E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zhouchenchen\Library\Containers\com.kingsoft.wpsoffice.mac\Data\F:\Users\zhouchenchen\Library\Containers\com.kingsoft.wpsoffice.mac\Data\.kingsoft\office6\templates\download\9f98cbe7978573297376edb8735505e7\&#20908;&#23395;&#38634;&#33457;&#21807;&#32654;&#20449;&#32440;.wp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s:tags>
    <s:tag s:spid="_x0000_s1026">
      <s:item s:name="KSO_DOCER_RESOURCE_TRACE_INFO" s:val="{&quot;id&quot;:&quot;25118026&quot;,&quot;origin&quot;:0,&quot;type&quot;:&quot;wordart&quot;,&quot;user&quot;:&quot;26805489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冬季雪花唯美信纸</Template>
  <Pages>3</Pages>
  <Words>1990</Words>
  <Characters>2035</Characters>
  <Lines>14</Lines>
  <Paragraphs>4</Paragraphs>
  <TotalTime>12</TotalTime>
  <ScaleCrop>false</ScaleCrop>
  <LinksUpToDate>false</LinksUpToDate>
  <CharactersWithSpaces>2101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2026-01-31T14:25:00Z</dcterms:created>
  <dc:creator>cc</dc:creator>
  <cp:lastModifiedBy>吴永萍</cp:lastModifiedBy>
  <dcterms:modified xsi:type="dcterms:W3CDTF">2026-02-04T03:21:59Z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v1.0_mb_iMotbbhcZ3RJKKrEaJfgDQ==</vt:lpwstr>
  </property>
  <property fmtid="{D5CDD505-2E9C-101B-9397-08002B2CF9AE}" pid="4" name="ICV">
    <vt:lpwstr>EBE350D897CA7DF586D1816988B6A3A3_43</vt:lpwstr>
  </property>
  <property fmtid="{D5CDD505-2E9C-101B-9397-08002B2CF9AE}" pid="5" name="KSOTemplateDocerSaveRecord">
    <vt:lpwstr>eyJoZGlkIjoiMjFkNDU2ODBiZTA1MWI3NmMxYzgwOGJhNjljNGFmMTciLCJ1c2VySWQiOiIxMjc3Mjc0MTExIn0=</vt:lpwstr>
  </property>
</Properties>
</file>